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8F0" w:rsidRPr="00F268F0" w:rsidRDefault="00440C77" w:rsidP="00F268F0">
      <w:pPr>
        <w:spacing w:line="241" w:lineRule="auto"/>
        <w:ind w:right="2322"/>
        <w:rPr>
          <w:rFonts w:ascii="Arial" w:hAnsi="Arial" w:cs="Arial"/>
          <w:color w:val="365F91"/>
          <w:sz w:val="56"/>
          <w:szCs w:val="56"/>
        </w:rPr>
      </w:pPr>
      <w:r>
        <w:rPr>
          <w:rFonts w:ascii="Arial" w:hAnsi="Arial" w:cs="Arial"/>
          <w:noProof/>
          <w:color w:val="365F91"/>
          <w:sz w:val="56"/>
          <w:szCs w:val="56"/>
          <w:lang w:val="en-US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-193040</wp:posOffset>
            </wp:positionV>
            <wp:extent cx="1743710" cy="1835150"/>
            <wp:effectExtent l="0" t="0" r="8890" b="0"/>
            <wp:wrapSquare wrapText="bothSides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83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4E4">
        <w:rPr>
          <w:rFonts w:ascii="Arial" w:hAnsi="Arial" w:cs="Arial"/>
          <w:color w:val="365F91"/>
          <w:sz w:val="56"/>
          <w:szCs w:val="56"/>
        </w:rPr>
        <w:t>Eco-</w:t>
      </w:r>
      <w:r w:rsidR="00F268F0" w:rsidRPr="00F268F0">
        <w:rPr>
          <w:rFonts w:ascii="Arial" w:hAnsi="Arial" w:cs="Arial"/>
          <w:color w:val="365F91"/>
          <w:sz w:val="56"/>
          <w:szCs w:val="56"/>
        </w:rPr>
        <w:t>School Action Plan</w:t>
      </w:r>
    </w:p>
    <w:p w:rsidR="00F268F0" w:rsidRDefault="00440C77" w:rsidP="00F268F0">
      <w:pPr>
        <w:spacing w:line="200" w:lineRule="exact"/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2263775</wp:posOffset>
                </wp:positionH>
                <wp:positionV relativeFrom="page">
                  <wp:posOffset>1015365</wp:posOffset>
                </wp:positionV>
                <wp:extent cx="7710805" cy="63500"/>
                <wp:effectExtent l="0" t="0" r="0" b="0"/>
                <wp:wrapNone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0805" cy="63500"/>
                          <a:chOff x="500" y="5400"/>
                          <a:chExt cx="10860" cy="100"/>
                        </a:xfrm>
                      </wpg:grpSpPr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500" y="5400"/>
                            <a:ext cx="10860" cy="100"/>
                          </a:xfrm>
                          <a:custGeom>
                            <a:avLst/>
                            <a:gdLst>
                              <a:gd name="T0" fmla="+- 0 566 500"/>
                              <a:gd name="T1" fmla="*/ T0 w 10860"/>
                              <a:gd name="T2" fmla="+- 0 5466 5400"/>
                              <a:gd name="T3" fmla="*/ 5466 h 100"/>
                              <a:gd name="T4" fmla="+- 0 566 500"/>
                              <a:gd name="T5" fmla="*/ T4 w 10860"/>
                              <a:gd name="T6" fmla="+- 0 5466 5400"/>
                              <a:gd name="T7" fmla="*/ 5466 h 100"/>
                              <a:gd name="T8" fmla="+- 0 567 500"/>
                              <a:gd name="T9" fmla="*/ T8 w 10860"/>
                              <a:gd name="T10" fmla="+- 0 5466 5400"/>
                              <a:gd name="T11" fmla="*/ 5466 h 100"/>
                              <a:gd name="T12" fmla="+- 0 568 500"/>
                              <a:gd name="T13" fmla="*/ T12 w 10860"/>
                              <a:gd name="T14" fmla="+- 0 5466 5400"/>
                              <a:gd name="T15" fmla="*/ 5466 h 100"/>
                              <a:gd name="T16" fmla="+- 0 570 500"/>
                              <a:gd name="T17" fmla="*/ T16 w 10860"/>
                              <a:gd name="T18" fmla="+- 0 5466 5400"/>
                              <a:gd name="T19" fmla="*/ 5466 h 100"/>
                              <a:gd name="T20" fmla="+- 0 573 500"/>
                              <a:gd name="T21" fmla="*/ T20 w 10860"/>
                              <a:gd name="T22" fmla="+- 0 5466 5400"/>
                              <a:gd name="T23" fmla="*/ 5466 h 100"/>
                              <a:gd name="T24" fmla="+- 0 577 500"/>
                              <a:gd name="T25" fmla="*/ T24 w 10860"/>
                              <a:gd name="T26" fmla="+- 0 5466 5400"/>
                              <a:gd name="T27" fmla="*/ 5466 h 100"/>
                              <a:gd name="T28" fmla="+- 0 584 500"/>
                              <a:gd name="T29" fmla="*/ T28 w 10860"/>
                              <a:gd name="T30" fmla="+- 0 5466 5400"/>
                              <a:gd name="T31" fmla="*/ 5466 h 100"/>
                              <a:gd name="T32" fmla="+- 0 593 500"/>
                              <a:gd name="T33" fmla="*/ T32 w 10860"/>
                              <a:gd name="T34" fmla="+- 0 5466 5400"/>
                              <a:gd name="T35" fmla="*/ 5466 h 100"/>
                              <a:gd name="T36" fmla="+- 0 604 500"/>
                              <a:gd name="T37" fmla="*/ T36 w 10860"/>
                              <a:gd name="T38" fmla="+- 0 5466 5400"/>
                              <a:gd name="T39" fmla="*/ 5466 h 100"/>
                              <a:gd name="T40" fmla="+- 0 618 500"/>
                              <a:gd name="T41" fmla="*/ T40 w 10860"/>
                              <a:gd name="T42" fmla="+- 0 5466 5400"/>
                              <a:gd name="T43" fmla="*/ 5466 h 100"/>
                              <a:gd name="T44" fmla="+- 0 634 500"/>
                              <a:gd name="T45" fmla="*/ T44 w 10860"/>
                              <a:gd name="T46" fmla="+- 0 5466 5400"/>
                              <a:gd name="T47" fmla="*/ 5466 h 100"/>
                              <a:gd name="T48" fmla="+- 0 655 500"/>
                              <a:gd name="T49" fmla="*/ T48 w 10860"/>
                              <a:gd name="T50" fmla="+- 0 5466 5400"/>
                              <a:gd name="T51" fmla="*/ 5466 h 100"/>
                              <a:gd name="T52" fmla="+- 0 679 500"/>
                              <a:gd name="T53" fmla="*/ T52 w 10860"/>
                              <a:gd name="T54" fmla="+- 0 5466 5400"/>
                              <a:gd name="T55" fmla="*/ 5466 h 100"/>
                              <a:gd name="T56" fmla="+- 0 707 500"/>
                              <a:gd name="T57" fmla="*/ T56 w 10860"/>
                              <a:gd name="T58" fmla="+- 0 5466 5400"/>
                              <a:gd name="T59" fmla="*/ 5466 h 100"/>
                              <a:gd name="T60" fmla="+- 0 739 500"/>
                              <a:gd name="T61" fmla="*/ T60 w 10860"/>
                              <a:gd name="T62" fmla="+- 0 5466 5400"/>
                              <a:gd name="T63" fmla="*/ 5466 h 100"/>
                              <a:gd name="T64" fmla="+- 0 776 500"/>
                              <a:gd name="T65" fmla="*/ T64 w 10860"/>
                              <a:gd name="T66" fmla="+- 0 5466 5400"/>
                              <a:gd name="T67" fmla="*/ 5466 h 100"/>
                              <a:gd name="T68" fmla="+- 0 818 500"/>
                              <a:gd name="T69" fmla="*/ T68 w 10860"/>
                              <a:gd name="T70" fmla="+- 0 5466 5400"/>
                              <a:gd name="T71" fmla="*/ 5466 h 100"/>
                              <a:gd name="T72" fmla="+- 0 865 500"/>
                              <a:gd name="T73" fmla="*/ T72 w 10860"/>
                              <a:gd name="T74" fmla="+- 0 5466 5400"/>
                              <a:gd name="T75" fmla="*/ 5466 h 100"/>
                              <a:gd name="T76" fmla="+- 0 917 500"/>
                              <a:gd name="T77" fmla="*/ T76 w 10860"/>
                              <a:gd name="T78" fmla="+- 0 5466 5400"/>
                              <a:gd name="T79" fmla="*/ 5466 h 100"/>
                              <a:gd name="T80" fmla="+- 0 976 500"/>
                              <a:gd name="T81" fmla="*/ T80 w 10860"/>
                              <a:gd name="T82" fmla="+- 0 5466 5400"/>
                              <a:gd name="T83" fmla="*/ 5466 h 100"/>
                              <a:gd name="T84" fmla="+- 0 1040 500"/>
                              <a:gd name="T85" fmla="*/ T84 w 10860"/>
                              <a:gd name="T86" fmla="+- 0 5466 5400"/>
                              <a:gd name="T87" fmla="*/ 5466 h 100"/>
                              <a:gd name="T88" fmla="+- 0 1111 500"/>
                              <a:gd name="T89" fmla="*/ T88 w 10860"/>
                              <a:gd name="T90" fmla="+- 0 5466 5400"/>
                              <a:gd name="T91" fmla="*/ 5466 h 100"/>
                              <a:gd name="T92" fmla="+- 0 1189 500"/>
                              <a:gd name="T93" fmla="*/ T92 w 10860"/>
                              <a:gd name="T94" fmla="+- 0 5466 5400"/>
                              <a:gd name="T95" fmla="*/ 5466 h 100"/>
                              <a:gd name="T96" fmla="+- 0 1273 500"/>
                              <a:gd name="T97" fmla="*/ T96 w 10860"/>
                              <a:gd name="T98" fmla="+- 0 5466 5400"/>
                              <a:gd name="T99" fmla="*/ 5466 h 100"/>
                              <a:gd name="T100" fmla="+- 0 1365 500"/>
                              <a:gd name="T101" fmla="*/ T100 w 10860"/>
                              <a:gd name="T102" fmla="+- 0 5466 5400"/>
                              <a:gd name="T103" fmla="*/ 5466 h 100"/>
                              <a:gd name="T104" fmla="+- 0 1465 500"/>
                              <a:gd name="T105" fmla="*/ T104 w 10860"/>
                              <a:gd name="T106" fmla="+- 0 5466 5400"/>
                              <a:gd name="T107" fmla="*/ 5466 h 100"/>
                              <a:gd name="T108" fmla="+- 0 1573 500"/>
                              <a:gd name="T109" fmla="*/ T108 w 10860"/>
                              <a:gd name="T110" fmla="+- 0 5466 5400"/>
                              <a:gd name="T111" fmla="*/ 5466 h 100"/>
                              <a:gd name="T112" fmla="+- 0 1689 500"/>
                              <a:gd name="T113" fmla="*/ T112 w 10860"/>
                              <a:gd name="T114" fmla="+- 0 5466 5400"/>
                              <a:gd name="T115" fmla="*/ 5466 h 100"/>
                              <a:gd name="T116" fmla="+- 0 1814 500"/>
                              <a:gd name="T117" fmla="*/ T116 w 10860"/>
                              <a:gd name="T118" fmla="+- 0 5466 5400"/>
                              <a:gd name="T119" fmla="*/ 5466 h 100"/>
                              <a:gd name="T120" fmla="+- 0 1947 500"/>
                              <a:gd name="T121" fmla="*/ T120 w 10860"/>
                              <a:gd name="T122" fmla="+- 0 5466 5400"/>
                              <a:gd name="T123" fmla="*/ 5466 h 100"/>
                              <a:gd name="T124" fmla="+- 0 2090 500"/>
                              <a:gd name="T125" fmla="*/ T124 w 10860"/>
                              <a:gd name="T126" fmla="+- 0 5466 5400"/>
                              <a:gd name="T127" fmla="*/ 5466 h 100"/>
                              <a:gd name="T128" fmla="+- 0 2242 500"/>
                              <a:gd name="T129" fmla="*/ T128 w 10860"/>
                              <a:gd name="T130" fmla="+- 0 5466 5400"/>
                              <a:gd name="T131" fmla="*/ 5466 h 100"/>
                              <a:gd name="T132" fmla="+- 0 2404 500"/>
                              <a:gd name="T133" fmla="*/ T132 w 10860"/>
                              <a:gd name="T134" fmla="+- 0 5466 5400"/>
                              <a:gd name="T135" fmla="*/ 5466 h 100"/>
                              <a:gd name="T136" fmla="+- 0 2576 500"/>
                              <a:gd name="T137" fmla="*/ T136 w 10860"/>
                              <a:gd name="T138" fmla="+- 0 5466 5400"/>
                              <a:gd name="T139" fmla="*/ 5466 h 100"/>
                              <a:gd name="T140" fmla="+- 0 2759 500"/>
                              <a:gd name="T141" fmla="*/ T140 w 10860"/>
                              <a:gd name="T142" fmla="+- 0 5466 5400"/>
                              <a:gd name="T143" fmla="*/ 5466 h 100"/>
                              <a:gd name="T144" fmla="+- 0 2952 500"/>
                              <a:gd name="T145" fmla="*/ T144 w 10860"/>
                              <a:gd name="T146" fmla="+- 0 5466 5400"/>
                              <a:gd name="T147" fmla="*/ 5466 h 100"/>
                              <a:gd name="T148" fmla="+- 0 3157 500"/>
                              <a:gd name="T149" fmla="*/ T148 w 10860"/>
                              <a:gd name="T150" fmla="+- 0 5466 5400"/>
                              <a:gd name="T151" fmla="*/ 5466 h 100"/>
                              <a:gd name="T152" fmla="+- 0 3372 500"/>
                              <a:gd name="T153" fmla="*/ T152 w 10860"/>
                              <a:gd name="T154" fmla="+- 0 5466 5400"/>
                              <a:gd name="T155" fmla="*/ 5466 h 100"/>
                              <a:gd name="T156" fmla="+- 0 3600 500"/>
                              <a:gd name="T157" fmla="*/ T156 w 10860"/>
                              <a:gd name="T158" fmla="+- 0 5466 5400"/>
                              <a:gd name="T159" fmla="*/ 5466 h 100"/>
                              <a:gd name="T160" fmla="+- 0 3839 500"/>
                              <a:gd name="T161" fmla="*/ T160 w 10860"/>
                              <a:gd name="T162" fmla="+- 0 5466 5400"/>
                              <a:gd name="T163" fmla="*/ 5466 h 100"/>
                              <a:gd name="T164" fmla="+- 0 4091 500"/>
                              <a:gd name="T165" fmla="*/ T164 w 10860"/>
                              <a:gd name="T166" fmla="+- 0 5466 5400"/>
                              <a:gd name="T167" fmla="*/ 5466 h 100"/>
                              <a:gd name="T168" fmla="+- 0 4355 500"/>
                              <a:gd name="T169" fmla="*/ T168 w 10860"/>
                              <a:gd name="T170" fmla="+- 0 5466 5400"/>
                              <a:gd name="T171" fmla="*/ 5466 h 100"/>
                              <a:gd name="T172" fmla="+- 0 4632 500"/>
                              <a:gd name="T173" fmla="*/ T172 w 10860"/>
                              <a:gd name="T174" fmla="+- 0 5466 5400"/>
                              <a:gd name="T175" fmla="*/ 5466 h 100"/>
                              <a:gd name="T176" fmla="+- 0 4922 500"/>
                              <a:gd name="T177" fmla="*/ T176 w 10860"/>
                              <a:gd name="T178" fmla="+- 0 5466 5400"/>
                              <a:gd name="T179" fmla="*/ 5466 h 100"/>
                              <a:gd name="T180" fmla="+- 0 5226 500"/>
                              <a:gd name="T181" fmla="*/ T180 w 10860"/>
                              <a:gd name="T182" fmla="+- 0 5466 5400"/>
                              <a:gd name="T183" fmla="*/ 5466 h 100"/>
                              <a:gd name="T184" fmla="+- 0 5544 500"/>
                              <a:gd name="T185" fmla="*/ T184 w 10860"/>
                              <a:gd name="T186" fmla="+- 0 5466 5400"/>
                              <a:gd name="T187" fmla="*/ 5466 h 100"/>
                              <a:gd name="T188" fmla="+- 0 5876 500"/>
                              <a:gd name="T189" fmla="*/ T188 w 10860"/>
                              <a:gd name="T190" fmla="+- 0 5466 5400"/>
                              <a:gd name="T191" fmla="*/ 5466 h 100"/>
                              <a:gd name="T192" fmla="+- 0 6222 500"/>
                              <a:gd name="T193" fmla="*/ T192 w 10860"/>
                              <a:gd name="T194" fmla="+- 0 5466 5400"/>
                              <a:gd name="T195" fmla="*/ 5466 h 100"/>
                              <a:gd name="T196" fmla="+- 0 6583 500"/>
                              <a:gd name="T197" fmla="*/ T196 w 10860"/>
                              <a:gd name="T198" fmla="+- 0 5466 5400"/>
                              <a:gd name="T199" fmla="*/ 5466 h 100"/>
                              <a:gd name="T200" fmla="+- 0 6959 500"/>
                              <a:gd name="T201" fmla="*/ T200 w 10860"/>
                              <a:gd name="T202" fmla="+- 0 5466 5400"/>
                              <a:gd name="T203" fmla="*/ 5466 h 100"/>
                              <a:gd name="T204" fmla="+- 0 7350 500"/>
                              <a:gd name="T205" fmla="*/ T204 w 10860"/>
                              <a:gd name="T206" fmla="+- 0 5466 5400"/>
                              <a:gd name="T207" fmla="*/ 5466 h 100"/>
                              <a:gd name="T208" fmla="+- 0 7757 500"/>
                              <a:gd name="T209" fmla="*/ T208 w 10860"/>
                              <a:gd name="T210" fmla="+- 0 5466 5400"/>
                              <a:gd name="T211" fmla="*/ 5466 h 100"/>
                              <a:gd name="T212" fmla="+- 0 8179 500"/>
                              <a:gd name="T213" fmla="*/ T212 w 10860"/>
                              <a:gd name="T214" fmla="+- 0 5466 5400"/>
                              <a:gd name="T215" fmla="*/ 5466 h 100"/>
                              <a:gd name="T216" fmla="+- 0 8619 500"/>
                              <a:gd name="T217" fmla="*/ T216 w 10860"/>
                              <a:gd name="T218" fmla="+- 0 5466 5400"/>
                              <a:gd name="T219" fmla="*/ 5466 h 100"/>
                              <a:gd name="T220" fmla="+- 0 9074 500"/>
                              <a:gd name="T221" fmla="*/ T220 w 10860"/>
                              <a:gd name="T222" fmla="+- 0 5466 5400"/>
                              <a:gd name="T223" fmla="*/ 5466 h 100"/>
                              <a:gd name="T224" fmla="+- 0 9547 500"/>
                              <a:gd name="T225" fmla="*/ T224 w 10860"/>
                              <a:gd name="T226" fmla="+- 0 5466 5400"/>
                              <a:gd name="T227" fmla="*/ 5466 h 100"/>
                              <a:gd name="T228" fmla="+- 0 10037 500"/>
                              <a:gd name="T229" fmla="*/ T228 w 10860"/>
                              <a:gd name="T230" fmla="+- 0 5466 5400"/>
                              <a:gd name="T231" fmla="*/ 5466 h 100"/>
                              <a:gd name="T232" fmla="+- 0 10544 500"/>
                              <a:gd name="T233" fmla="*/ T232 w 10860"/>
                              <a:gd name="T234" fmla="+- 0 5466 5400"/>
                              <a:gd name="T235" fmla="*/ 5466 h 100"/>
                              <a:gd name="T236" fmla="+- 0 11069 500"/>
                              <a:gd name="T237" fmla="*/ T236 w 10860"/>
                              <a:gd name="T238" fmla="+- 0 5466 5400"/>
                              <a:gd name="T239" fmla="*/ 5466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860" h="100">
                                <a:moveTo>
                                  <a:pt x="66" y="66"/>
                                </a:moveTo>
                                <a:lnTo>
                                  <a:pt x="66" y="66"/>
                                </a:lnTo>
                                <a:lnTo>
                                  <a:pt x="67" y="66"/>
                                </a:lnTo>
                                <a:lnTo>
                                  <a:pt x="68" y="66"/>
                                </a:lnTo>
                                <a:lnTo>
                                  <a:pt x="69" y="66"/>
                                </a:lnTo>
                                <a:lnTo>
                                  <a:pt x="70" y="66"/>
                                </a:lnTo>
                                <a:lnTo>
                                  <a:pt x="71" y="66"/>
                                </a:lnTo>
                                <a:lnTo>
                                  <a:pt x="73" y="66"/>
                                </a:lnTo>
                                <a:lnTo>
                                  <a:pt x="75" y="66"/>
                                </a:lnTo>
                                <a:lnTo>
                                  <a:pt x="77" y="66"/>
                                </a:lnTo>
                                <a:lnTo>
                                  <a:pt x="80" y="66"/>
                                </a:lnTo>
                                <a:lnTo>
                                  <a:pt x="84" y="66"/>
                                </a:lnTo>
                                <a:lnTo>
                                  <a:pt x="88" y="66"/>
                                </a:lnTo>
                                <a:lnTo>
                                  <a:pt x="93" y="66"/>
                                </a:lnTo>
                                <a:lnTo>
                                  <a:pt x="98" y="66"/>
                                </a:lnTo>
                                <a:lnTo>
                                  <a:pt x="104" y="66"/>
                                </a:lnTo>
                                <a:lnTo>
                                  <a:pt x="110" y="66"/>
                                </a:lnTo>
                                <a:lnTo>
                                  <a:pt x="118" y="66"/>
                                </a:lnTo>
                                <a:lnTo>
                                  <a:pt x="126" y="66"/>
                                </a:lnTo>
                                <a:lnTo>
                                  <a:pt x="134" y="66"/>
                                </a:lnTo>
                                <a:lnTo>
                                  <a:pt x="144" y="66"/>
                                </a:lnTo>
                                <a:lnTo>
                                  <a:pt x="155" y="66"/>
                                </a:lnTo>
                                <a:lnTo>
                                  <a:pt x="166" y="66"/>
                                </a:lnTo>
                                <a:lnTo>
                                  <a:pt x="179" y="66"/>
                                </a:lnTo>
                                <a:lnTo>
                                  <a:pt x="192" y="66"/>
                                </a:lnTo>
                                <a:lnTo>
                                  <a:pt x="207" y="66"/>
                                </a:lnTo>
                                <a:lnTo>
                                  <a:pt x="222" y="66"/>
                                </a:lnTo>
                                <a:lnTo>
                                  <a:pt x="239" y="66"/>
                                </a:lnTo>
                                <a:lnTo>
                                  <a:pt x="257" y="66"/>
                                </a:lnTo>
                                <a:lnTo>
                                  <a:pt x="276" y="66"/>
                                </a:lnTo>
                                <a:lnTo>
                                  <a:pt x="296" y="66"/>
                                </a:lnTo>
                                <a:lnTo>
                                  <a:pt x="318" y="66"/>
                                </a:lnTo>
                                <a:lnTo>
                                  <a:pt x="340" y="66"/>
                                </a:lnTo>
                                <a:lnTo>
                                  <a:pt x="365" y="66"/>
                                </a:lnTo>
                                <a:lnTo>
                                  <a:pt x="390" y="66"/>
                                </a:lnTo>
                                <a:lnTo>
                                  <a:pt x="417" y="66"/>
                                </a:lnTo>
                                <a:lnTo>
                                  <a:pt x="446" y="66"/>
                                </a:lnTo>
                                <a:lnTo>
                                  <a:pt x="476" y="66"/>
                                </a:lnTo>
                                <a:lnTo>
                                  <a:pt x="507" y="66"/>
                                </a:lnTo>
                                <a:lnTo>
                                  <a:pt x="540" y="66"/>
                                </a:lnTo>
                                <a:lnTo>
                                  <a:pt x="575" y="66"/>
                                </a:lnTo>
                                <a:lnTo>
                                  <a:pt x="611" y="66"/>
                                </a:lnTo>
                                <a:lnTo>
                                  <a:pt x="649" y="66"/>
                                </a:lnTo>
                                <a:lnTo>
                                  <a:pt x="689" y="66"/>
                                </a:lnTo>
                                <a:lnTo>
                                  <a:pt x="730" y="66"/>
                                </a:lnTo>
                                <a:lnTo>
                                  <a:pt x="773" y="66"/>
                                </a:lnTo>
                                <a:lnTo>
                                  <a:pt x="818" y="66"/>
                                </a:lnTo>
                                <a:lnTo>
                                  <a:pt x="865" y="66"/>
                                </a:lnTo>
                                <a:lnTo>
                                  <a:pt x="914" y="66"/>
                                </a:lnTo>
                                <a:lnTo>
                                  <a:pt x="965" y="66"/>
                                </a:lnTo>
                                <a:lnTo>
                                  <a:pt x="1018" y="66"/>
                                </a:lnTo>
                                <a:lnTo>
                                  <a:pt x="1073" y="66"/>
                                </a:lnTo>
                                <a:lnTo>
                                  <a:pt x="1130" y="66"/>
                                </a:lnTo>
                                <a:lnTo>
                                  <a:pt x="1189" y="66"/>
                                </a:lnTo>
                                <a:lnTo>
                                  <a:pt x="1250" y="66"/>
                                </a:lnTo>
                                <a:lnTo>
                                  <a:pt x="1314" y="66"/>
                                </a:lnTo>
                                <a:lnTo>
                                  <a:pt x="1379" y="66"/>
                                </a:lnTo>
                                <a:lnTo>
                                  <a:pt x="1447" y="66"/>
                                </a:lnTo>
                                <a:lnTo>
                                  <a:pt x="1517" y="66"/>
                                </a:lnTo>
                                <a:lnTo>
                                  <a:pt x="1590" y="66"/>
                                </a:lnTo>
                                <a:lnTo>
                                  <a:pt x="1665" y="66"/>
                                </a:lnTo>
                                <a:lnTo>
                                  <a:pt x="1742" y="66"/>
                                </a:lnTo>
                                <a:lnTo>
                                  <a:pt x="1822" y="66"/>
                                </a:lnTo>
                                <a:lnTo>
                                  <a:pt x="1904" y="66"/>
                                </a:lnTo>
                                <a:lnTo>
                                  <a:pt x="1989" y="66"/>
                                </a:lnTo>
                                <a:lnTo>
                                  <a:pt x="2076" y="66"/>
                                </a:lnTo>
                                <a:lnTo>
                                  <a:pt x="2166" y="66"/>
                                </a:lnTo>
                                <a:lnTo>
                                  <a:pt x="2259" y="66"/>
                                </a:lnTo>
                                <a:lnTo>
                                  <a:pt x="2354" y="66"/>
                                </a:lnTo>
                                <a:lnTo>
                                  <a:pt x="2452" y="66"/>
                                </a:lnTo>
                                <a:lnTo>
                                  <a:pt x="2553" y="66"/>
                                </a:lnTo>
                                <a:lnTo>
                                  <a:pt x="2657" y="66"/>
                                </a:lnTo>
                                <a:lnTo>
                                  <a:pt x="2763" y="66"/>
                                </a:lnTo>
                                <a:lnTo>
                                  <a:pt x="2872" y="66"/>
                                </a:lnTo>
                                <a:lnTo>
                                  <a:pt x="2985" y="66"/>
                                </a:lnTo>
                                <a:lnTo>
                                  <a:pt x="3100" y="66"/>
                                </a:lnTo>
                                <a:lnTo>
                                  <a:pt x="3218" y="66"/>
                                </a:lnTo>
                                <a:lnTo>
                                  <a:pt x="3339" y="66"/>
                                </a:lnTo>
                                <a:lnTo>
                                  <a:pt x="3463" y="66"/>
                                </a:lnTo>
                                <a:lnTo>
                                  <a:pt x="3591" y="66"/>
                                </a:lnTo>
                                <a:lnTo>
                                  <a:pt x="3721" y="66"/>
                                </a:lnTo>
                                <a:lnTo>
                                  <a:pt x="3855" y="66"/>
                                </a:lnTo>
                                <a:lnTo>
                                  <a:pt x="3992" y="66"/>
                                </a:lnTo>
                                <a:lnTo>
                                  <a:pt x="4132" y="66"/>
                                </a:lnTo>
                                <a:lnTo>
                                  <a:pt x="4276" y="66"/>
                                </a:lnTo>
                                <a:lnTo>
                                  <a:pt x="4422" y="66"/>
                                </a:lnTo>
                                <a:lnTo>
                                  <a:pt x="4573" y="66"/>
                                </a:lnTo>
                                <a:lnTo>
                                  <a:pt x="4726" y="66"/>
                                </a:lnTo>
                                <a:lnTo>
                                  <a:pt x="4883" y="66"/>
                                </a:lnTo>
                                <a:lnTo>
                                  <a:pt x="5044" y="66"/>
                                </a:lnTo>
                                <a:lnTo>
                                  <a:pt x="5208" y="66"/>
                                </a:lnTo>
                                <a:lnTo>
                                  <a:pt x="5376" y="66"/>
                                </a:lnTo>
                                <a:lnTo>
                                  <a:pt x="5547" y="66"/>
                                </a:lnTo>
                                <a:lnTo>
                                  <a:pt x="5722" y="66"/>
                                </a:lnTo>
                                <a:lnTo>
                                  <a:pt x="5900" y="66"/>
                                </a:lnTo>
                                <a:lnTo>
                                  <a:pt x="6083" y="66"/>
                                </a:lnTo>
                                <a:lnTo>
                                  <a:pt x="6269" y="66"/>
                                </a:lnTo>
                                <a:lnTo>
                                  <a:pt x="6459" y="66"/>
                                </a:lnTo>
                                <a:lnTo>
                                  <a:pt x="6652" y="66"/>
                                </a:lnTo>
                                <a:lnTo>
                                  <a:pt x="6850" y="66"/>
                                </a:lnTo>
                                <a:lnTo>
                                  <a:pt x="7051" y="66"/>
                                </a:lnTo>
                                <a:lnTo>
                                  <a:pt x="7257" y="66"/>
                                </a:lnTo>
                                <a:lnTo>
                                  <a:pt x="7466" y="66"/>
                                </a:lnTo>
                                <a:lnTo>
                                  <a:pt x="7679" y="66"/>
                                </a:lnTo>
                                <a:lnTo>
                                  <a:pt x="7897" y="66"/>
                                </a:lnTo>
                                <a:lnTo>
                                  <a:pt x="8119" y="66"/>
                                </a:lnTo>
                                <a:lnTo>
                                  <a:pt x="8344" y="66"/>
                                </a:lnTo>
                                <a:lnTo>
                                  <a:pt x="8574" y="66"/>
                                </a:lnTo>
                                <a:lnTo>
                                  <a:pt x="8808" y="66"/>
                                </a:lnTo>
                                <a:lnTo>
                                  <a:pt x="9047" y="66"/>
                                </a:lnTo>
                                <a:lnTo>
                                  <a:pt x="9290" y="66"/>
                                </a:lnTo>
                                <a:lnTo>
                                  <a:pt x="9537" y="66"/>
                                </a:lnTo>
                                <a:lnTo>
                                  <a:pt x="9788" y="66"/>
                                </a:lnTo>
                                <a:lnTo>
                                  <a:pt x="10044" y="66"/>
                                </a:lnTo>
                                <a:lnTo>
                                  <a:pt x="10304" y="66"/>
                                </a:lnTo>
                                <a:lnTo>
                                  <a:pt x="10569" y="66"/>
                                </a:lnTo>
                                <a:lnTo>
                                  <a:pt x="10838" y="66"/>
                                </a:lnTo>
                              </a:path>
                            </a:pathLst>
                          </a:custGeom>
                          <a:noFill/>
                          <a:ln w="63500">
                            <a:solidFill>
                              <a:srgbClr val="365F9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5612D5" id="Group 6" o:spid="_x0000_s1026" style="position:absolute;margin-left:178.25pt;margin-top:79.95pt;width:607.15pt;height:5pt;z-index:-251659264;mso-position-horizontal-relative:page;mso-position-vertical-relative:page" coordorigin="500,5400" coordsize="1086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">
                <v:shape id="Freeform 7" o:spid="_x0000_s1027" style="position:absolute;left:500;top:5400;width:10860;height:100;visibility:visible;mso-wrap-style:square;v-text-anchor:top" coordsize="10860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" path="m66,66r,l67,66r1,l69,66r1,l71,66r2,l75,66r2,l80,66r4,l88,66r5,l98,66r6,l110,66r8,l126,66r8,l144,66r11,l166,66r13,l192,66r15,l222,66r17,l257,66r19,l296,66r22,l340,66r25,l390,66r27,l446,66r30,l507,66r33,l575,66r36,l649,66r40,l730,66r43,l818,66r47,l914,66r51,l1018,66r55,l1130,66r59,l1250,66r64,l1379,66r68,l1517,66r73,l1665,66r77,l1822,66r82,l1989,66r87,l2166,66r93,l2354,66r98,l2553,66r104,l2763,66r109,l2985,66r115,l3218,66r121,l3463,66r128,l3721,66r134,l3992,66r140,l4276,66r146,l4573,66r153,l4883,66r161,l5208,66r168,l5547,66r175,l5900,66r183,l6269,66r190,l6652,66r198,l7051,66r206,l7466,66r213,l7897,66r222,l8344,66r230,l8808,66r239,l9290,66r247,l9788,66r256,l10304,66r265,l10838,66e" filled="f" strokecolor="#365f91" strokeweight="5pt">
                  <v:path arrowok="t" o:connecttype="custom" o:connectlocs="66,5466;66,5466;67,5466;68,5466;70,5466;73,5466;77,5466;84,5466;93,5466;104,5466;118,5466;134,5466;155,5466;179,5466;207,5466;239,5466;276,5466;318,5466;365,5466;417,5466;476,5466;540,5466;611,5466;689,5466;773,5466;865,5466;965,5466;1073,5466;1189,5466;1314,5466;1447,5466;1590,5466;1742,5466;1904,5466;2076,5466;2259,5466;2452,5466;2657,5466;2872,5466;3100,5466;3339,5466;3591,5466;3855,5466;4132,5466;4422,5466;4726,5466;5044,5466;5376,5466;5722,5466;6083,5466;6459,5466;6850,5466;7257,5466;7679,5466;8119,5466;8574,5466;9047,5466;9537,5466;10044,5466;10569,546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F268F0" w:rsidRDefault="00F268F0" w:rsidP="00F268F0">
      <w:pPr>
        <w:spacing w:line="227" w:lineRule="exact"/>
      </w:pPr>
    </w:p>
    <w:p w:rsidR="00F268F0" w:rsidRDefault="00F268F0" w:rsidP="00F268F0">
      <w:pPr>
        <w:spacing w:line="433" w:lineRule="exact"/>
        <w:rPr>
          <w:rFonts w:ascii="Arial" w:hAnsi="Arial" w:cs="Arial"/>
          <w:color w:val="908E8E"/>
          <w:sz w:val="36"/>
          <w:szCs w:val="36"/>
        </w:rPr>
      </w:pPr>
      <w:r>
        <w:rPr>
          <w:rFonts w:ascii="Arial" w:hAnsi="Arial" w:cs="Arial"/>
          <w:color w:val="908E8E"/>
          <w:sz w:val="36"/>
          <w:szCs w:val="36"/>
        </w:rPr>
        <w:t>Pupils need to take the lead in developing the Action Plan</w:t>
      </w:r>
    </w:p>
    <w:p w:rsidR="00F268F0" w:rsidRPr="008B0511" w:rsidRDefault="00F01B9D" w:rsidP="00F268F0">
      <w:pPr>
        <w:tabs>
          <w:tab w:val="left" w:pos="3960"/>
        </w:tabs>
        <w:spacing w:before="360" w:line="360" w:lineRule="auto"/>
        <w:rPr>
          <w:rFonts w:ascii="Arial" w:hAnsi="Arial"/>
          <w:color w:val="808080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3564890</wp:posOffset>
                </wp:positionH>
                <wp:positionV relativeFrom="paragraph">
                  <wp:posOffset>444500</wp:posOffset>
                </wp:positionV>
                <wp:extent cx="3885565" cy="33528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5565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05CC" w:rsidRPr="00DA6099" w:rsidRDefault="005305CC" w:rsidP="006D43AA">
                            <w:pP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  <w:t>Green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0.7pt;margin-top:35pt;width:305.95pt;height:26.4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" filled="f" stroked="f">
                <v:textbox>
                  <w:txbxContent>
                    <w:p w:rsidR="005305CC" w:rsidRPr="00DA6099" w:rsidRDefault="005305CC" w:rsidP="006D43AA">
                      <w:pP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  <w:t>Green Team</w:t>
                      </w:r>
                    </w:p>
                  </w:txbxContent>
                </v:textbox>
              </v:shape>
            </w:pict>
          </mc:Fallback>
        </mc:AlternateContent>
      </w:r>
      <w:r w:rsidR="00440C7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3982720</wp:posOffset>
                </wp:positionH>
                <wp:positionV relativeFrom="paragraph">
                  <wp:posOffset>189865</wp:posOffset>
                </wp:positionV>
                <wp:extent cx="3885565" cy="27495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5565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05CC" w:rsidRPr="00DA6099" w:rsidRDefault="005305CC" w:rsidP="00F01B9D">
                            <w:pP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  <w:t>27</w:t>
                            </w:r>
                            <w:r w:rsidRPr="00863BB1"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  <w:t xml:space="preserve"> September 2019</w:t>
                            </w:r>
                          </w:p>
                          <w:p w:rsidR="005305CC" w:rsidRPr="00DA6099" w:rsidRDefault="005305CC">
                            <w:pP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3.6pt;margin-top:14.95pt;width:305.95pt;height:21.6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o9wuA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" filled="f" stroked="f">
                <v:textbox>
                  <w:txbxContent>
                    <w:p w:rsidR="005305CC" w:rsidRPr="00DA6099" w:rsidRDefault="005305CC" w:rsidP="00F01B9D">
                      <w:pP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  <w:t>27</w:t>
                      </w:r>
                      <w:r w:rsidRPr="00863BB1"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  <w:t xml:space="preserve"> September 2019</w:t>
                      </w:r>
                    </w:p>
                    <w:p w:rsidR="005305CC" w:rsidRPr="00DA6099" w:rsidRDefault="005305CC">
                      <w:pP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68F0" w:rsidRPr="008B0511">
        <w:rPr>
          <w:rFonts w:ascii="Arial" w:hAnsi="Arial"/>
          <w:color w:val="808080"/>
          <w:sz w:val="22"/>
          <w:szCs w:val="22"/>
        </w:rPr>
        <w:t xml:space="preserve">Date Action Plan was </w:t>
      </w:r>
      <w:r w:rsidR="00DF1F9B">
        <w:rPr>
          <w:rFonts w:ascii="Arial" w:hAnsi="Arial"/>
          <w:color w:val="808080"/>
          <w:sz w:val="22"/>
          <w:szCs w:val="22"/>
        </w:rPr>
        <w:t>reviewed</w:t>
      </w:r>
      <w:r w:rsidR="00F268F0" w:rsidRPr="008B0511">
        <w:rPr>
          <w:rFonts w:ascii="Arial" w:hAnsi="Arial"/>
          <w:color w:val="808080"/>
          <w:sz w:val="22"/>
          <w:szCs w:val="22"/>
        </w:rPr>
        <w:t>: _________________</w:t>
      </w:r>
      <w:r w:rsidR="003D2CE3">
        <w:rPr>
          <w:rFonts w:ascii="Arial" w:hAnsi="Arial"/>
          <w:color w:val="808080"/>
          <w:sz w:val="22"/>
          <w:szCs w:val="22"/>
        </w:rPr>
        <w:t>___</w:t>
      </w:r>
      <w:r w:rsidR="003D2CE3">
        <w:rPr>
          <w:rFonts w:ascii="Arial" w:hAnsi="Arial"/>
          <w:color w:val="808080"/>
          <w:sz w:val="22"/>
          <w:szCs w:val="22"/>
        </w:rPr>
        <w:br/>
        <w:t xml:space="preserve">Action Plan developed by: </w:t>
      </w:r>
      <w:r w:rsidR="00F268F0" w:rsidRPr="008B0511">
        <w:rPr>
          <w:rFonts w:ascii="Arial" w:hAnsi="Arial"/>
          <w:color w:val="808080"/>
          <w:sz w:val="22"/>
          <w:szCs w:val="22"/>
        </w:rPr>
        <w:t>__</w:t>
      </w:r>
      <w:r w:rsidR="003D2CE3">
        <w:rPr>
          <w:rFonts w:ascii="Arial" w:hAnsi="Arial"/>
          <w:color w:val="808080"/>
          <w:sz w:val="22"/>
          <w:szCs w:val="22"/>
        </w:rPr>
        <w:t>________________________</w:t>
      </w:r>
    </w:p>
    <w:p w:rsidR="00F268F0" w:rsidRDefault="00F268F0" w:rsidP="00F268F0">
      <w:pPr>
        <w:pStyle w:val="Title"/>
        <w:rPr>
          <w:rFonts w:ascii="Arial" w:hAnsi="Arial"/>
          <w:sz w:val="10"/>
        </w:rPr>
      </w:pPr>
    </w:p>
    <w:p w:rsidR="00F268F0" w:rsidRDefault="00F268F0" w:rsidP="00F268F0">
      <w:pPr>
        <w:pStyle w:val="Title"/>
        <w:rPr>
          <w:rFonts w:ascii="Arial" w:hAnsi="Arial"/>
          <w:sz w:val="10"/>
        </w:rPr>
      </w:pPr>
    </w:p>
    <w:p w:rsidR="00F268F0" w:rsidRDefault="00F268F0" w:rsidP="00F268F0">
      <w:pPr>
        <w:pStyle w:val="Title"/>
        <w:rPr>
          <w:rFonts w:ascii="Arial" w:hAnsi="Arial"/>
          <w:sz w:val="10"/>
        </w:rPr>
      </w:pPr>
    </w:p>
    <w:p w:rsidR="00F268F0" w:rsidRDefault="00F268F0" w:rsidP="00F268F0">
      <w:pPr>
        <w:pStyle w:val="Title"/>
        <w:rPr>
          <w:rFonts w:ascii="Arial" w:hAnsi="Arial"/>
          <w:sz w:val="10"/>
        </w:rPr>
      </w:pPr>
    </w:p>
    <w:p w:rsidR="00F268F0" w:rsidRPr="00027DB3" w:rsidRDefault="00F268F0" w:rsidP="00F268F0">
      <w:pPr>
        <w:pStyle w:val="Title"/>
        <w:rPr>
          <w:rFonts w:ascii="Arial" w:hAnsi="Arial"/>
          <w:sz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2981"/>
        <w:gridCol w:w="3564"/>
        <w:gridCol w:w="2029"/>
        <w:gridCol w:w="1864"/>
        <w:gridCol w:w="2729"/>
      </w:tblGrid>
      <w:tr w:rsidR="00F268F0" w:rsidTr="008B0511">
        <w:trPr>
          <w:trHeight w:val="864"/>
          <w:tblHeader/>
          <w:jc w:val="center"/>
        </w:trPr>
        <w:tc>
          <w:tcPr>
            <w:tcW w:w="2160" w:type="dxa"/>
            <w:vAlign w:val="bottom"/>
          </w:tcPr>
          <w:p w:rsidR="00F268F0" w:rsidRPr="00C3130C" w:rsidRDefault="00F268F0" w:rsidP="008B0511">
            <w:pPr>
              <w:spacing w:line="360" w:lineRule="auto"/>
              <w:rPr>
                <w:rFonts w:ascii="Arial" w:hAnsi="Arial"/>
                <w:b/>
                <w:color w:val="808080"/>
                <w:sz w:val="22"/>
              </w:rPr>
            </w:pPr>
            <w:r w:rsidRPr="00C3130C">
              <w:rPr>
                <w:rFonts w:ascii="Arial" w:hAnsi="Arial"/>
                <w:b/>
                <w:color w:val="808080"/>
                <w:sz w:val="22"/>
              </w:rPr>
              <w:t>Topic</w:t>
            </w:r>
          </w:p>
        </w:tc>
        <w:tc>
          <w:tcPr>
            <w:tcW w:w="2981" w:type="dxa"/>
            <w:vAlign w:val="bottom"/>
          </w:tcPr>
          <w:p w:rsidR="00F268F0" w:rsidRPr="00C3130C" w:rsidRDefault="00F268F0" w:rsidP="008B0511">
            <w:pPr>
              <w:spacing w:line="360" w:lineRule="auto"/>
              <w:rPr>
                <w:rFonts w:ascii="Arial" w:hAnsi="Arial"/>
                <w:b/>
                <w:color w:val="808080"/>
                <w:sz w:val="22"/>
              </w:rPr>
            </w:pPr>
            <w:r w:rsidRPr="00C3130C">
              <w:rPr>
                <w:rFonts w:ascii="Arial" w:hAnsi="Arial"/>
                <w:b/>
                <w:color w:val="808080"/>
                <w:sz w:val="22"/>
              </w:rPr>
              <w:t>Action</w:t>
            </w:r>
          </w:p>
        </w:tc>
        <w:tc>
          <w:tcPr>
            <w:tcW w:w="3564" w:type="dxa"/>
            <w:vAlign w:val="bottom"/>
          </w:tcPr>
          <w:p w:rsidR="00F268F0" w:rsidRPr="00C3130C" w:rsidRDefault="006D43AA" w:rsidP="008B0511">
            <w:pPr>
              <w:spacing w:line="360" w:lineRule="auto"/>
              <w:rPr>
                <w:rFonts w:ascii="Arial" w:hAnsi="Arial"/>
                <w:b/>
                <w:color w:val="808080"/>
                <w:sz w:val="22"/>
              </w:rPr>
            </w:pPr>
            <w:r>
              <w:rPr>
                <w:rFonts w:ascii="Arial" w:hAnsi="Arial"/>
                <w:b/>
                <w:color w:val="808080"/>
                <w:sz w:val="22"/>
              </w:rPr>
              <w:t>Target/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t>Measure</w:t>
            </w:r>
          </w:p>
        </w:tc>
        <w:tc>
          <w:tcPr>
            <w:tcW w:w="2029" w:type="dxa"/>
            <w:vAlign w:val="bottom"/>
          </w:tcPr>
          <w:p w:rsidR="00F268F0" w:rsidRPr="00C3130C" w:rsidRDefault="006D43AA" w:rsidP="008B0511">
            <w:pPr>
              <w:spacing w:line="360" w:lineRule="auto"/>
              <w:jc w:val="center"/>
              <w:rPr>
                <w:rFonts w:ascii="Arial" w:hAnsi="Arial"/>
                <w:b/>
                <w:color w:val="808080"/>
                <w:sz w:val="22"/>
              </w:rPr>
            </w:pPr>
            <w:r>
              <w:rPr>
                <w:rFonts w:ascii="Arial" w:hAnsi="Arial"/>
                <w:b/>
                <w:color w:val="808080"/>
                <w:sz w:val="22"/>
              </w:rPr>
              <w:t>Timescale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t>/ Deadline</w:t>
            </w:r>
          </w:p>
        </w:tc>
        <w:tc>
          <w:tcPr>
            <w:tcW w:w="1864" w:type="dxa"/>
            <w:vAlign w:val="bottom"/>
          </w:tcPr>
          <w:p w:rsidR="00F268F0" w:rsidRPr="00C3130C" w:rsidRDefault="00F268F0" w:rsidP="008B0511">
            <w:pPr>
              <w:spacing w:line="360" w:lineRule="auto"/>
              <w:jc w:val="center"/>
              <w:rPr>
                <w:rFonts w:ascii="Arial" w:hAnsi="Arial"/>
                <w:b/>
                <w:color w:val="808080"/>
                <w:sz w:val="22"/>
              </w:rPr>
            </w:pPr>
            <w:r w:rsidRPr="00C3130C">
              <w:rPr>
                <w:rFonts w:ascii="Arial" w:hAnsi="Arial"/>
                <w:b/>
                <w:color w:val="808080"/>
                <w:sz w:val="22"/>
              </w:rPr>
              <w:t>Who is responsible</w:t>
            </w:r>
            <w:r w:rsidR="006D43AA">
              <w:rPr>
                <w:rFonts w:ascii="Arial" w:hAnsi="Arial"/>
                <w:b/>
                <w:color w:val="808080"/>
                <w:sz w:val="22"/>
              </w:rPr>
              <w:t>?</w:t>
            </w:r>
          </w:p>
        </w:tc>
        <w:tc>
          <w:tcPr>
            <w:tcW w:w="2729" w:type="dxa"/>
            <w:vAlign w:val="bottom"/>
          </w:tcPr>
          <w:p w:rsidR="00F268F0" w:rsidRPr="00C3130C" w:rsidRDefault="006D43AA" w:rsidP="008B0511">
            <w:pPr>
              <w:spacing w:line="360" w:lineRule="auto"/>
              <w:jc w:val="center"/>
              <w:rPr>
                <w:rFonts w:ascii="Arial" w:hAnsi="Arial"/>
                <w:b/>
                <w:color w:val="808080"/>
                <w:sz w:val="22"/>
              </w:rPr>
            </w:pPr>
            <w:r>
              <w:rPr>
                <w:rFonts w:ascii="Arial" w:hAnsi="Arial"/>
                <w:b/>
                <w:color w:val="808080"/>
                <w:sz w:val="22"/>
              </w:rPr>
              <w:t>Evaluation of action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t xml:space="preserve">/ </w:t>
            </w:r>
            <w:r w:rsidR="00F268F0" w:rsidRPr="00C3130C">
              <w:rPr>
                <w:rFonts w:ascii="Arial" w:hAnsi="Arial"/>
                <w:b/>
                <w:color w:val="808080"/>
                <w:sz w:val="22"/>
              </w:rPr>
              <w:br/>
              <w:t xml:space="preserve">Actual result achieved </w:t>
            </w: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auto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Waste</w:t>
            </w:r>
          </w:p>
        </w:tc>
        <w:tc>
          <w:tcPr>
            <w:tcW w:w="2981" w:type="dxa"/>
            <w:shd w:val="clear" w:color="auto" w:fill="auto"/>
          </w:tcPr>
          <w:p w:rsidR="00F268F0" w:rsidRPr="00DA6099" w:rsidRDefault="00012B3D" w:rsidP="00012B3D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To promote re-usable items, </w:t>
            </w:r>
            <w:proofErr w:type="spellStart"/>
            <w:r>
              <w:rPr>
                <w:rFonts w:ascii="Arial" w:hAnsi="Arial"/>
                <w:color w:val="808080"/>
                <w:sz w:val="20"/>
              </w:rPr>
              <w:t>eg</w:t>
            </w:r>
            <w:proofErr w:type="spellEnd"/>
            <w:r>
              <w:rPr>
                <w:rFonts w:ascii="Arial" w:hAnsi="Arial"/>
                <w:color w:val="808080"/>
                <w:sz w:val="20"/>
              </w:rPr>
              <w:t xml:space="preserve"> refillable water bottles</w:t>
            </w:r>
          </w:p>
        </w:tc>
        <w:tc>
          <w:tcPr>
            <w:tcW w:w="3564" w:type="dxa"/>
            <w:shd w:val="clear" w:color="auto" w:fill="auto"/>
          </w:tcPr>
          <w:p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  <w:tc>
          <w:tcPr>
            <w:tcW w:w="2029" w:type="dxa"/>
            <w:shd w:val="clear" w:color="auto" w:fill="auto"/>
          </w:tcPr>
          <w:p w:rsidR="00F268F0" w:rsidRPr="00DA6099" w:rsidRDefault="0017596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actioned</w:t>
            </w:r>
          </w:p>
        </w:tc>
        <w:tc>
          <w:tcPr>
            <w:tcW w:w="1864" w:type="dxa"/>
            <w:shd w:val="clear" w:color="auto" w:fill="auto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Green Team</w:t>
            </w:r>
          </w:p>
        </w:tc>
        <w:tc>
          <w:tcPr>
            <w:tcW w:w="2729" w:type="dxa"/>
            <w:shd w:val="clear" w:color="auto" w:fill="auto"/>
          </w:tcPr>
          <w:p w:rsidR="00F268F0" w:rsidRPr="00DA6099" w:rsidRDefault="00863BB1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Nearly all children bringing </w:t>
            </w:r>
            <w:proofErr w:type="spellStart"/>
            <w:r>
              <w:rPr>
                <w:rFonts w:ascii="Arial" w:hAnsi="Arial"/>
                <w:color w:val="808080"/>
                <w:sz w:val="20"/>
              </w:rPr>
              <w:t>resuseable</w:t>
            </w:r>
            <w:proofErr w:type="spellEnd"/>
            <w:r>
              <w:rPr>
                <w:rFonts w:ascii="Arial" w:hAnsi="Arial"/>
                <w:color w:val="808080"/>
                <w:sz w:val="20"/>
              </w:rPr>
              <w:t xml:space="preserve"> water bottles</w:t>
            </w: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Waste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F268F0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To use more recyclable items, </w:t>
            </w:r>
            <w:proofErr w:type="spellStart"/>
            <w:r>
              <w:rPr>
                <w:rFonts w:ascii="Arial" w:hAnsi="Arial"/>
                <w:color w:val="808080"/>
                <w:sz w:val="20"/>
              </w:rPr>
              <w:t>eg</w:t>
            </w:r>
            <w:proofErr w:type="spellEnd"/>
            <w:r>
              <w:rPr>
                <w:rFonts w:ascii="Arial" w:hAnsi="Arial"/>
                <w:color w:val="808080"/>
                <w:sz w:val="20"/>
              </w:rPr>
              <w:t xml:space="preserve"> cardboard straws</w:t>
            </w:r>
          </w:p>
          <w:p w:rsidR="00904085" w:rsidRPr="00DA6099" w:rsidRDefault="00904085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Cups of mi</w:t>
            </w:r>
            <w:r w:rsidR="005305CC">
              <w:rPr>
                <w:rFonts w:ascii="Arial" w:hAnsi="Arial"/>
                <w:color w:val="808080"/>
                <w:sz w:val="20"/>
              </w:rPr>
              <w:t>l</w:t>
            </w:r>
            <w:r>
              <w:rPr>
                <w:rFonts w:ascii="Arial" w:hAnsi="Arial"/>
                <w:color w:val="808080"/>
                <w:sz w:val="20"/>
              </w:rPr>
              <w:t>k instead of cartons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reduce non-recyclable waste</w:t>
            </w:r>
            <w:r w:rsidR="00C24955">
              <w:rPr>
                <w:rFonts w:ascii="Arial" w:hAnsi="Arial"/>
                <w:color w:val="808080"/>
                <w:sz w:val="20"/>
              </w:rPr>
              <w:t xml:space="preserve"> (zero plastic straws)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2 months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F268F0" w:rsidRPr="00DA6099" w:rsidRDefault="005305CC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Foster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863BB1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863BB1" w:rsidRDefault="00863BB1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Waste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863BB1" w:rsidRDefault="00863BB1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promote re-useable water bottles with packed lunches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863BB1" w:rsidRDefault="00C24955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Zero single-use bottles in packed lunches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863BB1" w:rsidRDefault="0017596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3 months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863BB1" w:rsidRDefault="00C24955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Green Team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863BB1" w:rsidRPr="00DA6099" w:rsidRDefault="00863BB1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Waste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F268F0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More careful use of paper when printing letters</w:t>
            </w:r>
          </w:p>
          <w:p w:rsidR="00C24955" w:rsidRPr="00DA6099" w:rsidRDefault="00C24955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Less printing in colour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reduce paper waste</w:t>
            </w:r>
            <w:r w:rsidR="00C24955">
              <w:rPr>
                <w:rFonts w:ascii="Arial" w:hAnsi="Arial"/>
                <w:color w:val="808080"/>
                <w:sz w:val="20"/>
              </w:rPr>
              <w:t xml:space="preserve"> and use of colour ink.  Target 10% reduction.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2 months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School office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auto"/>
          </w:tcPr>
          <w:p w:rsidR="00F268F0" w:rsidRPr="00DA6099" w:rsidRDefault="00012B3D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Litter</w:t>
            </w:r>
          </w:p>
        </w:tc>
        <w:tc>
          <w:tcPr>
            <w:tcW w:w="2981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install litter bin in playground (in brick shed)</w:t>
            </w:r>
          </w:p>
        </w:tc>
        <w:tc>
          <w:tcPr>
            <w:tcW w:w="3564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reduce litter in playground</w:t>
            </w:r>
          </w:p>
        </w:tc>
        <w:tc>
          <w:tcPr>
            <w:tcW w:w="2029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3 months</w:t>
            </w:r>
          </w:p>
        </w:tc>
        <w:tc>
          <w:tcPr>
            <w:tcW w:w="1864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Lingley/Green Team</w:t>
            </w:r>
          </w:p>
        </w:tc>
        <w:tc>
          <w:tcPr>
            <w:tcW w:w="2729" w:type="dxa"/>
            <w:shd w:val="clear" w:color="auto" w:fill="auto"/>
          </w:tcPr>
          <w:p w:rsidR="00F268F0" w:rsidRPr="00DA6099" w:rsidRDefault="005B31E4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Remove as action Sep 19</w:t>
            </w:r>
          </w:p>
        </w:tc>
      </w:tr>
      <w:tr w:rsidR="008E0CAF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Litter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8E0CAF" w:rsidRDefault="0017596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Litter pick in local community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To improve village environment – </w:t>
            </w:r>
            <w:r w:rsidR="00EE7B31" w:rsidRPr="00EE7B31">
              <w:rPr>
                <w:rFonts w:ascii="Arial" w:hAnsi="Arial"/>
                <w:color w:val="808080"/>
                <w:sz w:val="20"/>
              </w:rPr>
              <w:t>play area</w:t>
            </w:r>
            <w:r>
              <w:rPr>
                <w:rFonts w:ascii="Arial" w:hAnsi="Arial"/>
                <w:color w:val="808080"/>
                <w:sz w:val="20"/>
              </w:rPr>
              <w:t>, village green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3</w:t>
            </w:r>
            <w:r w:rsidR="00EE7B31">
              <w:rPr>
                <w:rFonts w:ascii="Arial" w:hAnsi="Arial"/>
                <w:color w:val="808080"/>
                <w:sz w:val="20"/>
              </w:rPr>
              <w:t xml:space="preserve"> </w:t>
            </w:r>
            <w:r>
              <w:rPr>
                <w:rFonts w:ascii="Arial" w:hAnsi="Arial"/>
                <w:color w:val="808080"/>
                <w:sz w:val="20"/>
              </w:rPr>
              <w:t>months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Green Team/Mrs Page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8E0CAF" w:rsidRPr="00DA6099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Biodiversity</w:t>
            </w:r>
          </w:p>
        </w:tc>
        <w:tc>
          <w:tcPr>
            <w:tcW w:w="2981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Create a species record for </w:t>
            </w:r>
            <w:proofErr w:type="spellStart"/>
            <w:r>
              <w:rPr>
                <w:rFonts w:ascii="Arial" w:hAnsi="Arial"/>
                <w:color w:val="808080"/>
                <w:sz w:val="20"/>
              </w:rPr>
              <w:t>Lubenham</w:t>
            </w:r>
            <w:proofErr w:type="spellEnd"/>
            <w:r>
              <w:rPr>
                <w:rFonts w:ascii="Arial" w:hAnsi="Arial"/>
                <w:color w:val="808080"/>
                <w:sz w:val="20"/>
              </w:rPr>
              <w:t xml:space="preserve"> Primary School</w:t>
            </w:r>
          </w:p>
        </w:tc>
        <w:tc>
          <w:tcPr>
            <w:tcW w:w="3564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create a record of birds/trees/flowers/mammals/insects on the school site</w:t>
            </w:r>
          </w:p>
        </w:tc>
        <w:tc>
          <w:tcPr>
            <w:tcW w:w="2029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Summer Term</w:t>
            </w:r>
          </w:p>
        </w:tc>
        <w:tc>
          <w:tcPr>
            <w:tcW w:w="1864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Teachers</w:t>
            </w:r>
          </w:p>
        </w:tc>
        <w:tc>
          <w:tcPr>
            <w:tcW w:w="2729" w:type="dxa"/>
            <w:shd w:val="clear" w:color="auto" w:fill="auto"/>
          </w:tcPr>
          <w:p w:rsidR="00F268F0" w:rsidRPr="00DA6099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Remove as action Sep 19</w:t>
            </w:r>
          </w:p>
        </w:tc>
      </w:tr>
      <w:tr w:rsidR="008E0CAF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lastRenderedPageBreak/>
              <w:t>Biodiversity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Create new pond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develop an environment suitable for wildlife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6 months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8E0CAF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L/ Mrs Holder/ Mrs Page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8E0CAF" w:rsidRPr="00DA6099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Transport</w:t>
            </w:r>
          </w:p>
        </w:tc>
        <w:tc>
          <w:tcPr>
            <w:tcW w:w="2981" w:type="dxa"/>
            <w:shd w:val="clear" w:color="auto" w:fill="auto"/>
          </w:tcPr>
          <w:p w:rsidR="00F268F0" w:rsidRPr="00DA6099" w:rsidRDefault="001F06E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“Road Revolution” – pupil awareness campaign for improving road safety in the village</w:t>
            </w:r>
          </w:p>
        </w:tc>
        <w:tc>
          <w:tcPr>
            <w:tcW w:w="3564" w:type="dxa"/>
            <w:shd w:val="clear" w:color="auto" w:fill="auto"/>
          </w:tcPr>
          <w:p w:rsidR="00F268F0" w:rsidRPr="00DA6099" w:rsidRDefault="001F06EE" w:rsidP="00B7681F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To </w:t>
            </w:r>
            <w:r w:rsidR="00B7681F">
              <w:rPr>
                <w:rFonts w:ascii="Arial" w:hAnsi="Arial"/>
                <w:color w:val="808080"/>
                <w:sz w:val="20"/>
              </w:rPr>
              <w:t>highlight need for</w:t>
            </w:r>
            <w:r>
              <w:rPr>
                <w:rFonts w:ascii="Arial" w:hAnsi="Arial"/>
                <w:color w:val="808080"/>
                <w:sz w:val="20"/>
              </w:rPr>
              <w:t xml:space="preserve"> a safe walking route in the village</w:t>
            </w:r>
          </w:p>
        </w:tc>
        <w:tc>
          <w:tcPr>
            <w:tcW w:w="2029" w:type="dxa"/>
            <w:shd w:val="clear" w:color="auto" w:fill="auto"/>
          </w:tcPr>
          <w:p w:rsidR="00F268F0" w:rsidRPr="00DA6099" w:rsidRDefault="00B7681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September 20</w:t>
            </w:r>
            <w:r w:rsidR="00E30DC4">
              <w:rPr>
                <w:rFonts w:ascii="Arial" w:hAnsi="Arial"/>
                <w:color w:val="808080"/>
                <w:sz w:val="20"/>
              </w:rPr>
              <w:t>18</w:t>
            </w:r>
          </w:p>
        </w:tc>
        <w:tc>
          <w:tcPr>
            <w:tcW w:w="1864" w:type="dxa"/>
            <w:shd w:val="clear" w:color="auto" w:fill="auto"/>
          </w:tcPr>
          <w:p w:rsidR="00F268F0" w:rsidRPr="00DA6099" w:rsidRDefault="001F06EE" w:rsidP="001F06EE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Cole, Team &amp; School Council</w:t>
            </w:r>
          </w:p>
        </w:tc>
        <w:tc>
          <w:tcPr>
            <w:tcW w:w="2729" w:type="dxa"/>
            <w:shd w:val="clear" w:color="auto" w:fill="auto"/>
          </w:tcPr>
          <w:p w:rsidR="00F268F0" w:rsidRPr="00DA6099" w:rsidRDefault="008E0CA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Met MP, </w:t>
            </w:r>
            <w:r w:rsidR="00340AB0">
              <w:rPr>
                <w:rFonts w:ascii="Arial" w:hAnsi="Arial"/>
                <w:color w:val="808080"/>
                <w:sz w:val="20"/>
              </w:rPr>
              <w:t>had petition over 500 signatures, local news.  Have raised awareness.</w:t>
            </w: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Transport</w:t>
            </w:r>
          </w:p>
        </w:tc>
        <w:tc>
          <w:tcPr>
            <w:tcW w:w="2981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Road Safety campaign – to set up Junior Road Safety Team</w:t>
            </w:r>
          </w:p>
        </w:tc>
        <w:tc>
          <w:tcPr>
            <w:tcW w:w="3564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improve road safety awareness in school</w:t>
            </w:r>
          </w:p>
        </w:tc>
        <w:tc>
          <w:tcPr>
            <w:tcW w:w="2029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One month</w:t>
            </w:r>
          </w:p>
        </w:tc>
        <w:tc>
          <w:tcPr>
            <w:tcW w:w="1864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Josh and Georgie to email LCC</w:t>
            </w:r>
          </w:p>
        </w:tc>
        <w:tc>
          <w:tcPr>
            <w:tcW w:w="2729" w:type="dxa"/>
            <w:shd w:val="clear" w:color="auto" w:fill="auto"/>
          </w:tcPr>
          <w:p w:rsidR="00F268F0" w:rsidRPr="00DA6099" w:rsidRDefault="00340AB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Speed camera van is visiting the village. </w:t>
            </w: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School Grounds</w:t>
            </w:r>
          </w:p>
        </w:tc>
        <w:tc>
          <w:tcPr>
            <w:tcW w:w="2981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Set up a</w:t>
            </w:r>
            <w:r w:rsidR="00511772">
              <w:rPr>
                <w:rFonts w:ascii="Arial" w:hAnsi="Arial"/>
                <w:color w:val="808080"/>
                <w:sz w:val="20"/>
              </w:rPr>
              <w:t xml:space="preserve"> supervised</w:t>
            </w:r>
            <w:r>
              <w:rPr>
                <w:rFonts w:ascii="Arial" w:hAnsi="Arial"/>
                <w:color w:val="808080"/>
                <w:sz w:val="20"/>
              </w:rPr>
              <w:t xml:space="preserve"> den building area</w:t>
            </w:r>
          </w:p>
        </w:tc>
        <w:tc>
          <w:tcPr>
            <w:tcW w:w="3564" w:type="dxa"/>
            <w:shd w:val="clear" w:color="auto" w:fill="auto"/>
          </w:tcPr>
          <w:p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  <w:tc>
          <w:tcPr>
            <w:tcW w:w="2029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Summer Term</w:t>
            </w:r>
          </w:p>
        </w:tc>
        <w:tc>
          <w:tcPr>
            <w:tcW w:w="1864" w:type="dxa"/>
            <w:shd w:val="clear" w:color="auto" w:fill="auto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Lingley</w:t>
            </w:r>
          </w:p>
        </w:tc>
        <w:tc>
          <w:tcPr>
            <w:tcW w:w="2729" w:type="dxa"/>
            <w:shd w:val="clear" w:color="auto" w:fill="auto"/>
          </w:tcPr>
          <w:p w:rsidR="00F268F0" w:rsidRPr="00DA6099" w:rsidRDefault="00340AB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Den-building has taken place at lunchtimes.</w:t>
            </w: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Healthy Living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put plants in each classroom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improve classroom environment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One month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F268F0" w:rsidRPr="00DA6099" w:rsidRDefault="00C24955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Lingley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F268F0" w:rsidRPr="00DA6099" w:rsidRDefault="00EA32A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Healthy Living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F268F0" w:rsidRPr="00DA6099" w:rsidRDefault="00340AB0" w:rsidP="00E07D08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Three laps of the field at 12.50pm</w:t>
            </w:r>
            <w:r w:rsidR="00EA32A8">
              <w:rPr>
                <w:rFonts w:ascii="Arial" w:hAnsi="Arial"/>
                <w:color w:val="808080"/>
                <w:sz w:val="20"/>
              </w:rPr>
              <w:t xml:space="preserve"> – </w:t>
            </w:r>
            <w:r w:rsidR="00E07D08">
              <w:rPr>
                <w:rFonts w:ascii="Arial" w:hAnsi="Arial"/>
                <w:color w:val="808080"/>
                <w:sz w:val="20"/>
              </w:rPr>
              <w:t>at lunchtime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improve fitness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F268F0" w:rsidRPr="00DA6099" w:rsidRDefault="00511772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Summer Term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White/Mrs Foster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bookmarkStart w:id="0" w:name="_GoBack"/>
            <w:bookmarkEnd w:id="0"/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F2F2F2" w:themeFill="background1" w:themeFillShade="F2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School Grounds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:rsidR="00F268F0" w:rsidRPr="00DA6099" w:rsidRDefault="00E3624F" w:rsidP="00E07D08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To fundraise for welly storage, then every pupil </w:t>
            </w:r>
            <w:proofErr w:type="gramStart"/>
            <w:r>
              <w:rPr>
                <w:rFonts w:ascii="Arial" w:hAnsi="Arial"/>
                <w:color w:val="808080"/>
                <w:sz w:val="20"/>
              </w:rPr>
              <w:t>have</w:t>
            </w:r>
            <w:proofErr w:type="gramEnd"/>
            <w:r>
              <w:rPr>
                <w:rFonts w:ascii="Arial" w:hAnsi="Arial"/>
                <w:color w:val="808080"/>
                <w:sz w:val="20"/>
              </w:rPr>
              <w:t xml:space="preserve"> a pair of wellies in school (sponsored welly walk)</w:t>
            </w:r>
          </w:p>
        </w:tc>
        <w:tc>
          <w:tcPr>
            <w:tcW w:w="3564" w:type="dxa"/>
            <w:shd w:val="clear" w:color="auto" w:fill="F2F2F2" w:themeFill="background1" w:themeFillShade="F2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improve access to outdoor learning</w:t>
            </w:r>
            <w:r w:rsidR="00E3624F">
              <w:rPr>
                <w:rFonts w:ascii="Arial" w:hAnsi="Arial"/>
                <w:color w:val="808080"/>
                <w:sz w:val="20"/>
              </w:rPr>
              <w:t xml:space="preserve"> 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F268F0" w:rsidRPr="00DA6099" w:rsidRDefault="00E3624F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Three</w:t>
            </w:r>
            <w:r w:rsidR="00E07D08">
              <w:rPr>
                <w:rFonts w:ascii="Arial" w:hAnsi="Arial"/>
                <w:color w:val="808080"/>
                <w:sz w:val="20"/>
              </w:rPr>
              <w:t xml:space="preserve"> months</w:t>
            </w:r>
          </w:p>
        </w:tc>
        <w:tc>
          <w:tcPr>
            <w:tcW w:w="1864" w:type="dxa"/>
            <w:shd w:val="clear" w:color="auto" w:fill="F2F2F2" w:themeFill="background1" w:themeFillShade="F2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Mrs Lingley/Mrs Foster</w:t>
            </w:r>
          </w:p>
        </w:tc>
        <w:tc>
          <w:tcPr>
            <w:tcW w:w="2729" w:type="dxa"/>
            <w:shd w:val="clear" w:color="auto" w:fill="F2F2F2" w:themeFill="background1" w:themeFillShade="F2"/>
          </w:tcPr>
          <w:p w:rsidR="00F268F0" w:rsidRPr="00DA6099" w:rsidRDefault="00F268F0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</w:p>
        </w:tc>
      </w:tr>
      <w:tr w:rsidR="00F268F0" w:rsidRPr="00DA6099" w:rsidTr="0017596E">
        <w:trPr>
          <w:cantSplit/>
          <w:trHeight w:val="1008"/>
          <w:jc w:val="center"/>
        </w:trPr>
        <w:tc>
          <w:tcPr>
            <w:tcW w:w="2160" w:type="dxa"/>
            <w:shd w:val="clear" w:color="auto" w:fill="auto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Healthy Living</w:t>
            </w:r>
          </w:p>
        </w:tc>
        <w:tc>
          <w:tcPr>
            <w:tcW w:w="2981" w:type="dxa"/>
            <w:shd w:val="clear" w:color="auto" w:fill="auto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To improve healthy packed lunch – expectation list</w:t>
            </w:r>
          </w:p>
        </w:tc>
        <w:tc>
          <w:tcPr>
            <w:tcW w:w="3564" w:type="dxa"/>
            <w:shd w:val="clear" w:color="auto" w:fill="auto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To improve healthy eating in school.  To achieve Food </w:t>
            </w:r>
            <w:proofErr w:type="gramStart"/>
            <w:r>
              <w:rPr>
                <w:rFonts w:ascii="Arial" w:hAnsi="Arial"/>
                <w:color w:val="808080"/>
                <w:sz w:val="20"/>
              </w:rPr>
              <w:t>For</w:t>
            </w:r>
            <w:proofErr w:type="gramEnd"/>
            <w:r>
              <w:rPr>
                <w:rFonts w:ascii="Arial" w:hAnsi="Arial"/>
                <w:color w:val="808080"/>
                <w:sz w:val="20"/>
              </w:rPr>
              <w:t xml:space="preserve"> Life Silver standard</w:t>
            </w:r>
            <w:r w:rsidR="00216FF6">
              <w:rPr>
                <w:rFonts w:ascii="Arial" w:hAnsi="Arial"/>
                <w:color w:val="808080"/>
                <w:sz w:val="20"/>
              </w:rPr>
              <w:t xml:space="preserve"> </w:t>
            </w:r>
          </w:p>
        </w:tc>
        <w:tc>
          <w:tcPr>
            <w:tcW w:w="2029" w:type="dxa"/>
            <w:shd w:val="clear" w:color="auto" w:fill="auto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>Six months</w:t>
            </w:r>
          </w:p>
        </w:tc>
        <w:tc>
          <w:tcPr>
            <w:tcW w:w="1864" w:type="dxa"/>
            <w:shd w:val="clear" w:color="auto" w:fill="auto"/>
          </w:tcPr>
          <w:p w:rsidR="00F268F0" w:rsidRPr="00DA6099" w:rsidRDefault="00E07D08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Mrs Lingley &amp; </w:t>
            </w:r>
            <w:proofErr w:type="spellStart"/>
            <w:r>
              <w:rPr>
                <w:rFonts w:ascii="Arial" w:hAnsi="Arial"/>
                <w:color w:val="808080"/>
                <w:sz w:val="20"/>
              </w:rPr>
              <w:t>Ginni</w:t>
            </w:r>
            <w:proofErr w:type="spellEnd"/>
          </w:p>
        </w:tc>
        <w:tc>
          <w:tcPr>
            <w:tcW w:w="2729" w:type="dxa"/>
            <w:shd w:val="clear" w:color="auto" w:fill="auto"/>
          </w:tcPr>
          <w:p w:rsidR="00F268F0" w:rsidRPr="00DA6099" w:rsidRDefault="0017596E" w:rsidP="008B0511">
            <w:pPr>
              <w:spacing w:before="120" w:after="120" w:line="360" w:lineRule="auto"/>
              <w:rPr>
                <w:rFonts w:ascii="Arial" w:hAnsi="Arial"/>
                <w:color w:val="808080"/>
                <w:sz w:val="20"/>
              </w:rPr>
            </w:pPr>
            <w:r>
              <w:rPr>
                <w:rFonts w:ascii="Arial" w:hAnsi="Arial"/>
                <w:color w:val="808080"/>
                <w:sz w:val="20"/>
              </w:rPr>
              <w:t xml:space="preserve">Remove as action for </w:t>
            </w:r>
            <w:r w:rsidR="007F40BF">
              <w:rPr>
                <w:rFonts w:ascii="Arial" w:hAnsi="Arial"/>
                <w:color w:val="808080"/>
                <w:sz w:val="20"/>
              </w:rPr>
              <w:t>now</w:t>
            </w:r>
          </w:p>
        </w:tc>
      </w:tr>
    </w:tbl>
    <w:p w:rsidR="00F268F0" w:rsidRPr="00DA6099" w:rsidRDefault="00F268F0" w:rsidP="00F268F0">
      <w:pPr>
        <w:rPr>
          <w:b/>
          <w:color w:val="808080"/>
          <w:sz w:val="16"/>
        </w:rPr>
      </w:pPr>
    </w:p>
    <w:p w:rsidR="00F268F0" w:rsidRDefault="00440C77" w:rsidP="00B52370">
      <w:pPr>
        <w:spacing w:line="360" w:lineRule="auto"/>
        <w:ind w:right="567"/>
        <w:rPr>
          <w:rFonts w:ascii="Arial" w:hAnsi="Arial" w:cs="Arial"/>
          <w:color w:val="908E8E"/>
          <w:sz w:val="36"/>
          <w:szCs w:val="36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317500</wp:posOffset>
                </wp:positionH>
                <wp:positionV relativeFrom="page">
                  <wp:posOffset>9954895</wp:posOffset>
                </wp:positionV>
                <wp:extent cx="6896100" cy="63500"/>
                <wp:effectExtent l="0" t="0" r="0" b="12700"/>
                <wp:wrapNone/>
                <wp:docPr id="3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6100" cy="63500"/>
                          <a:chOff x="500" y="5400"/>
                          <a:chExt cx="10860" cy="100"/>
                        </a:xfrm>
                      </wpg:grpSpPr>
                      <wps:wsp>
                        <wps:cNvPr id="4" name="Freeform 11"/>
                        <wps:cNvSpPr>
                          <a:spLocks/>
                        </wps:cNvSpPr>
                        <wps:spPr bwMode="auto">
                          <a:xfrm>
                            <a:off x="500" y="5400"/>
                            <a:ext cx="10860" cy="100"/>
                          </a:xfrm>
                          <a:custGeom>
                            <a:avLst/>
                            <a:gdLst>
                              <a:gd name="T0" fmla="+- 0 566 500"/>
                              <a:gd name="T1" fmla="*/ T0 w 10860"/>
                              <a:gd name="T2" fmla="+- 0 5466 5400"/>
                              <a:gd name="T3" fmla="*/ 5466 h 100"/>
                              <a:gd name="T4" fmla="+- 0 566 500"/>
                              <a:gd name="T5" fmla="*/ T4 w 10860"/>
                              <a:gd name="T6" fmla="+- 0 5466 5400"/>
                              <a:gd name="T7" fmla="*/ 5466 h 100"/>
                              <a:gd name="T8" fmla="+- 0 567 500"/>
                              <a:gd name="T9" fmla="*/ T8 w 10860"/>
                              <a:gd name="T10" fmla="+- 0 5466 5400"/>
                              <a:gd name="T11" fmla="*/ 5466 h 100"/>
                              <a:gd name="T12" fmla="+- 0 568 500"/>
                              <a:gd name="T13" fmla="*/ T12 w 10860"/>
                              <a:gd name="T14" fmla="+- 0 5466 5400"/>
                              <a:gd name="T15" fmla="*/ 5466 h 100"/>
                              <a:gd name="T16" fmla="+- 0 570 500"/>
                              <a:gd name="T17" fmla="*/ T16 w 10860"/>
                              <a:gd name="T18" fmla="+- 0 5466 5400"/>
                              <a:gd name="T19" fmla="*/ 5466 h 100"/>
                              <a:gd name="T20" fmla="+- 0 573 500"/>
                              <a:gd name="T21" fmla="*/ T20 w 10860"/>
                              <a:gd name="T22" fmla="+- 0 5466 5400"/>
                              <a:gd name="T23" fmla="*/ 5466 h 100"/>
                              <a:gd name="T24" fmla="+- 0 577 500"/>
                              <a:gd name="T25" fmla="*/ T24 w 10860"/>
                              <a:gd name="T26" fmla="+- 0 5466 5400"/>
                              <a:gd name="T27" fmla="*/ 5466 h 100"/>
                              <a:gd name="T28" fmla="+- 0 584 500"/>
                              <a:gd name="T29" fmla="*/ T28 w 10860"/>
                              <a:gd name="T30" fmla="+- 0 5466 5400"/>
                              <a:gd name="T31" fmla="*/ 5466 h 100"/>
                              <a:gd name="T32" fmla="+- 0 593 500"/>
                              <a:gd name="T33" fmla="*/ T32 w 10860"/>
                              <a:gd name="T34" fmla="+- 0 5466 5400"/>
                              <a:gd name="T35" fmla="*/ 5466 h 100"/>
                              <a:gd name="T36" fmla="+- 0 604 500"/>
                              <a:gd name="T37" fmla="*/ T36 w 10860"/>
                              <a:gd name="T38" fmla="+- 0 5466 5400"/>
                              <a:gd name="T39" fmla="*/ 5466 h 100"/>
                              <a:gd name="T40" fmla="+- 0 618 500"/>
                              <a:gd name="T41" fmla="*/ T40 w 10860"/>
                              <a:gd name="T42" fmla="+- 0 5466 5400"/>
                              <a:gd name="T43" fmla="*/ 5466 h 100"/>
                              <a:gd name="T44" fmla="+- 0 634 500"/>
                              <a:gd name="T45" fmla="*/ T44 w 10860"/>
                              <a:gd name="T46" fmla="+- 0 5466 5400"/>
                              <a:gd name="T47" fmla="*/ 5466 h 100"/>
                              <a:gd name="T48" fmla="+- 0 655 500"/>
                              <a:gd name="T49" fmla="*/ T48 w 10860"/>
                              <a:gd name="T50" fmla="+- 0 5466 5400"/>
                              <a:gd name="T51" fmla="*/ 5466 h 100"/>
                              <a:gd name="T52" fmla="+- 0 679 500"/>
                              <a:gd name="T53" fmla="*/ T52 w 10860"/>
                              <a:gd name="T54" fmla="+- 0 5466 5400"/>
                              <a:gd name="T55" fmla="*/ 5466 h 100"/>
                              <a:gd name="T56" fmla="+- 0 707 500"/>
                              <a:gd name="T57" fmla="*/ T56 w 10860"/>
                              <a:gd name="T58" fmla="+- 0 5466 5400"/>
                              <a:gd name="T59" fmla="*/ 5466 h 100"/>
                              <a:gd name="T60" fmla="+- 0 739 500"/>
                              <a:gd name="T61" fmla="*/ T60 w 10860"/>
                              <a:gd name="T62" fmla="+- 0 5466 5400"/>
                              <a:gd name="T63" fmla="*/ 5466 h 100"/>
                              <a:gd name="T64" fmla="+- 0 776 500"/>
                              <a:gd name="T65" fmla="*/ T64 w 10860"/>
                              <a:gd name="T66" fmla="+- 0 5466 5400"/>
                              <a:gd name="T67" fmla="*/ 5466 h 100"/>
                              <a:gd name="T68" fmla="+- 0 818 500"/>
                              <a:gd name="T69" fmla="*/ T68 w 10860"/>
                              <a:gd name="T70" fmla="+- 0 5466 5400"/>
                              <a:gd name="T71" fmla="*/ 5466 h 100"/>
                              <a:gd name="T72" fmla="+- 0 865 500"/>
                              <a:gd name="T73" fmla="*/ T72 w 10860"/>
                              <a:gd name="T74" fmla="+- 0 5466 5400"/>
                              <a:gd name="T75" fmla="*/ 5466 h 100"/>
                              <a:gd name="T76" fmla="+- 0 917 500"/>
                              <a:gd name="T77" fmla="*/ T76 w 10860"/>
                              <a:gd name="T78" fmla="+- 0 5466 5400"/>
                              <a:gd name="T79" fmla="*/ 5466 h 100"/>
                              <a:gd name="T80" fmla="+- 0 976 500"/>
                              <a:gd name="T81" fmla="*/ T80 w 10860"/>
                              <a:gd name="T82" fmla="+- 0 5466 5400"/>
                              <a:gd name="T83" fmla="*/ 5466 h 100"/>
                              <a:gd name="T84" fmla="+- 0 1040 500"/>
                              <a:gd name="T85" fmla="*/ T84 w 10860"/>
                              <a:gd name="T86" fmla="+- 0 5466 5400"/>
                              <a:gd name="T87" fmla="*/ 5466 h 100"/>
                              <a:gd name="T88" fmla="+- 0 1111 500"/>
                              <a:gd name="T89" fmla="*/ T88 w 10860"/>
                              <a:gd name="T90" fmla="+- 0 5466 5400"/>
                              <a:gd name="T91" fmla="*/ 5466 h 100"/>
                              <a:gd name="T92" fmla="+- 0 1189 500"/>
                              <a:gd name="T93" fmla="*/ T92 w 10860"/>
                              <a:gd name="T94" fmla="+- 0 5466 5400"/>
                              <a:gd name="T95" fmla="*/ 5466 h 100"/>
                              <a:gd name="T96" fmla="+- 0 1273 500"/>
                              <a:gd name="T97" fmla="*/ T96 w 10860"/>
                              <a:gd name="T98" fmla="+- 0 5466 5400"/>
                              <a:gd name="T99" fmla="*/ 5466 h 100"/>
                              <a:gd name="T100" fmla="+- 0 1365 500"/>
                              <a:gd name="T101" fmla="*/ T100 w 10860"/>
                              <a:gd name="T102" fmla="+- 0 5466 5400"/>
                              <a:gd name="T103" fmla="*/ 5466 h 100"/>
                              <a:gd name="T104" fmla="+- 0 1465 500"/>
                              <a:gd name="T105" fmla="*/ T104 w 10860"/>
                              <a:gd name="T106" fmla="+- 0 5466 5400"/>
                              <a:gd name="T107" fmla="*/ 5466 h 100"/>
                              <a:gd name="T108" fmla="+- 0 1573 500"/>
                              <a:gd name="T109" fmla="*/ T108 w 10860"/>
                              <a:gd name="T110" fmla="+- 0 5466 5400"/>
                              <a:gd name="T111" fmla="*/ 5466 h 100"/>
                              <a:gd name="T112" fmla="+- 0 1689 500"/>
                              <a:gd name="T113" fmla="*/ T112 w 10860"/>
                              <a:gd name="T114" fmla="+- 0 5466 5400"/>
                              <a:gd name="T115" fmla="*/ 5466 h 100"/>
                              <a:gd name="T116" fmla="+- 0 1814 500"/>
                              <a:gd name="T117" fmla="*/ T116 w 10860"/>
                              <a:gd name="T118" fmla="+- 0 5466 5400"/>
                              <a:gd name="T119" fmla="*/ 5466 h 100"/>
                              <a:gd name="T120" fmla="+- 0 1947 500"/>
                              <a:gd name="T121" fmla="*/ T120 w 10860"/>
                              <a:gd name="T122" fmla="+- 0 5466 5400"/>
                              <a:gd name="T123" fmla="*/ 5466 h 100"/>
                              <a:gd name="T124" fmla="+- 0 2090 500"/>
                              <a:gd name="T125" fmla="*/ T124 w 10860"/>
                              <a:gd name="T126" fmla="+- 0 5466 5400"/>
                              <a:gd name="T127" fmla="*/ 5466 h 100"/>
                              <a:gd name="T128" fmla="+- 0 2242 500"/>
                              <a:gd name="T129" fmla="*/ T128 w 10860"/>
                              <a:gd name="T130" fmla="+- 0 5466 5400"/>
                              <a:gd name="T131" fmla="*/ 5466 h 100"/>
                              <a:gd name="T132" fmla="+- 0 2404 500"/>
                              <a:gd name="T133" fmla="*/ T132 w 10860"/>
                              <a:gd name="T134" fmla="+- 0 5466 5400"/>
                              <a:gd name="T135" fmla="*/ 5466 h 100"/>
                              <a:gd name="T136" fmla="+- 0 2576 500"/>
                              <a:gd name="T137" fmla="*/ T136 w 10860"/>
                              <a:gd name="T138" fmla="+- 0 5466 5400"/>
                              <a:gd name="T139" fmla="*/ 5466 h 100"/>
                              <a:gd name="T140" fmla="+- 0 2759 500"/>
                              <a:gd name="T141" fmla="*/ T140 w 10860"/>
                              <a:gd name="T142" fmla="+- 0 5466 5400"/>
                              <a:gd name="T143" fmla="*/ 5466 h 100"/>
                              <a:gd name="T144" fmla="+- 0 2952 500"/>
                              <a:gd name="T145" fmla="*/ T144 w 10860"/>
                              <a:gd name="T146" fmla="+- 0 5466 5400"/>
                              <a:gd name="T147" fmla="*/ 5466 h 100"/>
                              <a:gd name="T148" fmla="+- 0 3157 500"/>
                              <a:gd name="T149" fmla="*/ T148 w 10860"/>
                              <a:gd name="T150" fmla="+- 0 5466 5400"/>
                              <a:gd name="T151" fmla="*/ 5466 h 100"/>
                              <a:gd name="T152" fmla="+- 0 3372 500"/>
                              <a:gd name="T153" fmla="*/ T152 w 10860"/>
                              <a:gd name="T154" fmla="+- 0 5466 5400"/>
                              <a:gd name="T155" fmla="*/ 5466 h 100"/>
                              <a:gd name="T156" fmla="+- 0 3600 500"/>
                              <a:gd name="T157" fmla="*/ T156 w 10860"/>
                              <a:gd name="T158" fmla="+- 0 5466 5400"/>
                              <a:gd name="T159" fmla="*/ 5466 h 100"/>
                              <a:gd name="T160" fmla="+- 0 3839 500"/>
                              <a:gd name="T161" fmla="*/ T160 w 10860"/>
                              <a:gd name="T162" fmla="+- 0 5466 5400"/>
                              <a:gd name="T163" fmla="*/ 5466 h 100"/>
                              <a:gd name="T164" fmla="+- 0 4091 500"/>
                              <a:gd name="T165" fmla="*/ T164 w 10860"/>
                              <a:gd name="T166" fmla="+- 0 5466 5400"/>
                              <a:gd name="T167" fmla="*/ 5466 h 100"/>
                              <a:gd name="T168" fmla="+- 0 4355 500"/>
                              <a:gd name="T169" fmla="*/ T168 w 10860"/>
                              <a:gd name="T170" fmla="+- 0 5466 5400"/>
                              <a:gd name="T171" fmla="*/ 5466 h 100"/>
                              <a:gd name="T172" fmla="+- 0 4632 500"/>
                              <a:gd name="T173" fmla="*/ T172 w 10860"/>
                              <a:gd name="T174" fmla="+- 0 5466 5400"/>
                              <a:gd name="T175" fmla="*/ 5466 h 100"/>
                              <a:gd name="T176" fmla="+- 0 4922 500"/>
                              <a:gd name="T177" fmla="*/ T176 w 10860"/>
                              <a:gd name="T178" fmla="+- 0 5466 5400"/>
                              <a:gd name="T179" fmla="*/ 5466 h 100"/>
                              <a:gd name="T180" fmla="+- 0 5226 500"/>
                              <a:gd name="T181" fmla="*/ T180 w 10860"/>
                              <a:gd name="T182" fmla="+- 0 5466 5400"/>
                              <a:gd name="T183" fmla="*/ 5466 h 100"/>
                              <a:gd name="T184" fmla="+- 0 5544 500"/>
                              <a:gd name="T185" fmla="*/ T184 w 10860"/>
                              <a:gd name="T186" fmla="+- 0 5466 5400"/>
                              <a:gd name="T187" fmla="*/ 5466 h 100"/>
                              <a:gd name="T188" fmla="+- 0 5876 500"/>
                              <a:gd name="T189" fmla="*/ T188 w 10860"/>
                              <a:gd name="T190" fmla="+- 0 5466 5400"/>
                              <a:gd name="T191" fmla="*/ 5466 h 100"/>
                              <a:gd name="T192" fmla="+- 0 6222 500"/>
                              <a:gd name="T193" fmla="*/ T192 w 10860"/>
                              <a:gd name="T194" fmla="+- 0 5466 5400"/>
                              <a:gd name="T195" fmla="*/ 5466 h 100"/>
                              <a:gd name="T196" fmla="+- 0 6583 500"/>
                              <a:gd name="T197" fmla="*/ T196 w 10860"/>
                              <a:gd name="T198" fmla="+- 0 5466 5400"/>
                              <a:gd name="T199" fmla="*/ 5466 h 100"/>
                              <a:gd name="T200" fmla="+- 0 6959 500"/>
                              <a:gd name="T201" fmla="*/ T200 w 10860"/>
                              <a:gd name="T202" fmla="+- 0 5466 5400"/>
                              <a:gd name="T203" fmla="*/ 5466 h 100"/>
                              <a:gd name="T204" fmla="+- 0 7350 500"/>
                              <a:gd name="T205" fmla="*/ T204 w 10860"/>
                              <a:gd name="T206" fmla="+- 0 5466 5400"/>
                              <a:gd name="T207" fmla="*/ 5466 h 100"/>
                              <a:gd name="T208" fmla="+- 0 7757 500"/>
                              <a:gd name="T209" fmla="*/ T208 w 10860"/>
                              <a:gd name="T210" fmla="+- 0 5466 5400"/>
                              <a:gd name="T211" fmla="*/ 5466 h 100"/>
                              <a:gd name="T212" fmla="+- 0 8179 500"/>
                              <a:gd name="T213" fmla="*/ T212 w 10860"/>
                              <a:gd name="T214" fmla="+- 0 5466 5400"/>
                              <a:gd name="T215" fmla="*/ 5466 h 100"/>
                              <a:gd name="T216" fmla="+- 0 8619 500"/>
                              <a:gd name="T217" fmla="*/ T216 w 10860"/>
                              <a:gd name="T218" fmla="+- 0 5466 5400"/>
                              <a:gd name="T219" fmla="*/ 5466 h 100"/>
                              <a:gd name="T220" fmla="+- 0 9074 500"/>
                              <a:gd name="T221" fmla="*/ T220 w 10860"/>
                              <a:gd name="T222" fmla="+- 0 5466 5400"/>
                              <a:gd name="T223" fmla="*/ 5466 h 100"/>
                              <a:gd name="T224" fmla="+- 0 9547 500"/>
                              <a:gd name="T225" fmla="*/ T224 w 10860"/>
                              <a:gd name="T226" fmla="+- 0 5466 5400"/>
                              <a:gd name="T227" fmla="*/ 5466 h 100"/>
                              <a:gd name="T228" fmla="+- 0 10037 500"/>
                              <a:gd name="T229" fmla="*/ T228 w 10860"/>
                              <a:gd name="T230" fmla="+- 0 5466 5400"/>
                              <a:gd name="T231" fmla="*/ 5466 h 100"/>
                              <a:gd name="T232" fmla="+- 0 10544 500"/>
                              <a:gd name="T233" fmla="*/ T232 w 10860"/>
                              <a:gd name="T234" fmla="+- 0 5466 5400"/>
                              <a:gd name="T235" fmla="*/ 5466 h 100"/>
                              <a:gd name="T236" fmla="+- 0 11069 500"/>
                              <a:gd name="T237" fmla="*/ T236 w 10860"/>
                              <a:gd name="T238" fmla="+- 0 5466 5400"/>
                              <a:gd name="T239" fmla="*/ 5466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860" h="100">
                                <a:moveTo>
                                  <a:pt x="66" y="66"/>
                                </a:moveTo>
                                <a:lnTo>
                                  <a:pt x="66" y="66"/>
                                </a:lnTo>
                                <a:lnTo>
                                  <a:pt x="67" y="66"/>
                                </a:lnTo>
                                <a:lnTo>
                                  <a:pt x="68" y="66"/>
                                </a:lnTo>
                                <a:lnTo>
                                  <a:pt x="69" y="66"/>
                                </a:lnTo>
                                <a:lnTo>
                                  <a:pt x="70" y="66"/>
                                </a:lnTo>
                                <a:lnTo>
                                  <a:pt x="71" y="66"/>
                                </a:lnTo>
                                <a:lnTo>
                                  <a:pt x="73" y="66"/>
                                </a:lnTo>
                                <a:lnTo>
                                  <a:pt x="75" y="66"/>
                                </a:lnTo>
                                <a:lnTo>
                                  <a:pt x="77" y="66"/>
                                </a:lnTo>
                                <a:lnTo>
                                  <a:pt x="80" y="66"/>
                                </a:lnTo>
                                <a:lnTo>
                                  <a:pt x="84" y="66"/>
                                </a:lnTo>
                                <a:lnTo>
                                  <a:pt x="88" y="66"/>
                                </a:lnTo>
                                <a:lnTo>
                                  <a:pt x="93" y="66"/>
                                </a:lnTo>
                                <a:lnTo>
                                  <a:pt x="98" y="66"/>
                                </a:lnTo>
                                <a:lnTo>
                                  <a:pt x="104" y="66"/>
                                </a:lnTo>
                                <a:lnTo>
                                  <a:pt x="110" y="66"/>
                                </a:lnTo>
                                <a:lnTo>
                                  <a:pt x="118" y="66"/>
                                </a:lnTo>
                                <a:lnTo>
                                  <a:pt x="126" y="66"/>
                                </a:lnTo>
                                <a:lnTo>
                                  <a:pt x="134" y="66"/>
                                </a:lnTo>
                                <a:lnTo>
                                  <a:pt x="144" y="66"/>
                                </a:lnTo>
                                <a:lnTo>
                                  <a:pt x="155" y="66"/>
                                </a:lnTo>
                                <a:lnTo>
                                  <a:pt x="166" y="66"/>
                                </a:lnTo>
                                <a:lnTo>
                                  <a:pt x="179" y="66"/>
                                </a:lnTo>
                                <a:lnTo>
                                  <a:pt x="192" y="66"/>
                                </a:lnTo>
                                <a:lnTo>
                                  <a:pt x="207" y="66"/>
                                </a:lnTo>
                                <a:lnTo>
                                  <a:pt x="222" y="66"/>
                                </a:lnTo>
                                <a:lnTo>
                                  <a:pt x="239" y="66"/>
                                </a:lnTo>
                                <a:lnTo>
                                  <a:pt x="257" y="66"/>
                                </a:lnTo>
                                <a:lnTo>
                                  <a:pt x="276" y="66"/>
                                </a:lnTo>
                                <a:lnTo>
                                  <a:pt x="296" y="66"/>
                                </a:lnTo>
                                <a:lnTo>
                                  <a:pt x="318" y="66"/>
                                </a:lnTo>
                                <a:lnTo>
                                  <a:pt x="340" y="66"/>
                                </a:lnTo>
                                <a:lnTo>
                                  <a:pt x="365" y="66"/>
                                </a:lnTo>
                                <a:lnTo>
                                  <a:pt x="390" y="66"/>
                                </a:lnTo>
                                <a:lnTo>
                                  <a:pt x="417" y="66"/>
                                </a:lnTo>
                                <a:lnTo>
                                  <a:pt x="446" y="66"/>
                                </a:lnTo>
                                <a:lnTo>
                                  <a:pt x="476" y="66"/>
                                </a:lnTo>
                                <a:lnTo>
                                  <a:pt x="507" y="66"/>
                                </a:lnTo>
                                <a:lnTo>
                                  <a:pt x="540" y="66"/>
                                </a:lnTo>
                                <a:lnTo>
                                  <a:pt x="575" y="66"/>
                                </a:lnTo>
                                <a:lnTo>
                                  <a:pt x="611" y="66"/>
                                </a:lnTo>
                                <a:lnTo>
                                  <a:pt x="649" y="66"/>
                                </a:lnTo>
                                <a:lnTo>
                                  <a:pt x="689" y="66"/>
                                </a:lnTo>
                                <a:lnTo>
                                  <a:pt x="730" y="66"/>
                                </a:lnTo>
                                <a:lnTo>
                                  <a:pt x="773" y="66"/>
                                </a:lnTo>
                                <a:lnTo>
                                  <a:pt x="818" y="66"/>
                                </a:lnTo>
                                <a:lnTo>
                                  <a:pt x="865" y="66"/>
                                </a:lnTo>
                                <a:lnTo>
                                  <a:pt x="914" y="66"/>
                                </a:lnTo>
                                <a:lnTo>
                                  <a:pt x="965" y="66"/>
                                </a:lnTo>
                                <a:lnTo>
                                  <a:pt x="1018" y="66"/>
                                </a:lnTo>
                                <a:lnTo>
                                  <a:pt x="1073" y="66"/>
                                </a:lnTo>
                                <a:lnTo>
                                  <a:pt x="1130" y="66"/>
                                </a:lnTo>
                                <a:lnTo>
                                  <a:pt x="1189" y="66"/>
                                </a:lnTo>
                                <a:lnTo>
                                  <a:pt x="1250" y="66"/>
                                </a:lnTo>
                                <a:lnTo>
                                  <a:pt x="1314" y="66"/>
                                </a:lnTo>
                                <a:lnTo>
                                  <a:pt x="1379" y="66"/>
                                </a:lnTo>
                                <a:lnTo>
                                  <a:pt x="1447" y="66"/>
                                </a:lnTo>
                                <a:lnTo>
                                  <a:pt x="1517" y="66"/>
                                </a:lnTo>
                                <a:lnTo>
                                  <a:pt x="1590" y="66"/>
                                </a:lnTo>
                                <a:lnTo>
                                  <a:pt x="1665" y="66"/>
                                </a:lnTo>
                                <a:lnTo>
                                  <a:pt x="1742" y="66"/>
                                </a:lnTo>
                                <a:lnTo>
                                  <a:pt x="1822" y="66"/>
                                </a:lnTo>
                                <a:lnTo>
                                  <a:pt x="1904" y="66"/>
                                </a:lnTo>
                                <a:lnTo>
                                  <a:pt x="1989" y="66"/>
                                </a:lnTo>
                                <a:lnTo>
                                  <a:pt x="2076" y="66"/>
                                </a:lnTo>
                                <a:lnTo>
                                  <a:pt x="2166" y="66"/>
                                </a:lnTo>
                                <a:lnTo>
                                  <a:pt x="2259" y="66"/>
                                </a:lnTo>
                                <a:lnTo>
                                  <a:pt x="2354" y="66"/>
                                </a:lnTo>
                                <a:lnTo>
                                  <a:pt x="2452" y="66"/>
                                </a:lnTo>
                                <a:lnTo>
                                  <a:pt x="2553" y="66"/>
                                </a:lnTo>
                                <a:lnTo>
                                  <a:pt x="2657" y="66"/>
                                </a:lnTo>
                                <a:lnTo>
                                  <a:pt x="2763" y="66"/>
                                </a:lnTo>
                                <a:lnTo>
                                  <a:pt x="2872" y="66"/>
                                </a:lnTo>
                                <a:lnTo>
                                  <a:pt x="2985" y="66"/>
                                </a:lnTo>
                                <a:lnTo>
                                  <a:pt x="3100" y="66"/>
                                </a:lnTo>
                                <a:lnTo>
                                  <a:pt x="3218" y="66"/>
                                </a:lnTo>
                                <a:lnTo>
                                  <a:pt x="3339" y="66"/>
                                </a:lnTo>
                                <a:lnTo>
                                  <a:pt x="3463" y="66"/>
                                </a:lnTo>
                                <a:lnTo>
                                  <a:pt x="3591" y="66"/>
                                </a:lnTo>
                                <a:lnTo>
                                  <a:pt x="3721" y="66"/>
                                </a:lnTo>
                                <a:lnTo>
                                  <a:pt x="3855" y="66"/>
                                </a:lnTo>
                                <a:lnTo>
                                  <a:pt x="3992" y="66"/>
                                </a:lnTo>
                                <a:lnTo>
                                  <a:pt x="4132" y="66"/>
                                </a:lnTo>
                                <a:lnTo>
                                  <a:pt x="4276" y="66"/>
                                </a:lnTo>
                                <a:lnTo>
                                  <a:pt x="4422" y="66"/>
                                </a:lnTo>
                                <a:lnTo>
                                  <a:pt x="4573" y="66"/>
                                </a:lnTo>
                                <a:lnTo>
                                  <a:pt x="4726" y="66"/>
                                </a:lnTo>
                                <a:lnTo>
                                  <a:pt x="4883" y="66"/>
                                </a:lnTo>
                                <a:lnTo>
                                  <a:pt x="5044" y="66"/>
                                </a:lnTo>
                                <a:lnTo>
                                  <a:pt x="5208" y="66"/>
                                </a:lnTo>
                                <a:lnTo>
                                  <a:pt x="5376" y="66"/>
                                </a:lnTo>
                                <a:lnTo>
                                  <a:pt x="5547" y="66"/>
                                </a:lnTo>
                                <a:lnTo>
                                  <a:pt x="5722" y="66"/>
                                </a:lnTo>
                                <a:lnTo>
                                  <a:pt x="5900" y="66"/>
                                </a:lnTo>
                                <a:lnTo>
                                  <a:pt x="6083" y="66"/>
                                </a:lnTo>
                                <a:lnTo>
                                  <a:pt x="6269" y="66"/>
                                </a:lnTo>
                                <a:lnTo>
                                  <a:pt x="6459" y="66"/>
                                </a:lnTo>
                                <a:lnTo>
                                  <a:pt x="6652" y="66"/>
                                </a:lnTo>
                                <a:lnTo>
                                  <a:pt x="6850" y="66"/>
                                </a:lnTo>
                                <a:lnTo>
                                  <a:pt x="7051" y="66"/>
                                </a:lnTo>
                                <a:lnTo>
                                  <a:pt x="7257" y="66"/>
                                </a:lnTo>
                                <a:lnTo>
                                  <a:pt x="7466" y="66"/>
                                </a:lnTo>
                                <a:lnTo>
                                  <a:pt x="7679" y="66"/>
                                </a:lnTo>
                                <a:lnTo>
                                  <a:pt x="7897" y="66"/>
                                </a:lnTo>
                                <a:lnTo>
                                  <a:pt x="8119" y="66"/>
                                </a:lnTo>
                                <a:lnTo>
                                  <a:pt x="8344" y="66"/>
                                </a:lnTo>
                                <a:lnTo>
                                  <a:pt x="8574" y="66"/>
                                </a:lnTo>
                                <a:lnTo>
                                  <a:pt x="8808" y="66"/>
                                </a:lnTo>
                                <a:lnTo>
                                  <a:pt x="9047" y="66"/>
                                </a:lnTo>
                                <a:lnTo>
                                  <a:pt x="9290" y="66"/>
                                </a:lnTo>
                                <a:lnTo>
                                  <a:pt x="9537" y="66"/>
                                </a:lnTo>
                                <a:lnTo>
                                  <a:pt x="9788" y="66"/>
                                </a:lnTo>
                                <a:lnTo>
                                  <a:pt x="10044" y="66"/>
                                </a:lnTo>
                                <a:lnTo>
                                  <a:pt x="10304" y="66"/>
                                </a:lnTo>
                                <a:lnTo>
                                  <a:pt x="10569" y="66"/>
                                </a:lnTo>
                                <a:lnTo>
                                  <a:pt x="10838" y="66"/>
                                </a:lnTo>
                              </a:path>
                            </a:pathLst>
                          </a:custGeom>
                          <a:noFill/>
                          <a:ln w="63500">
                            <a:solidFill>
                              <a:srgbClr val="4F81BD">
                                <a:lumMod val="75000"/>
                                <a:lumOff val="0"/>
                              </a:srgb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93631" id="Group 10" o:spid="_x0000_s1026" style="position:absolute;margin-left:25pt;margin-top:783.85pt;width:543pt;height:5pt;z-index:-251661312;mso-position-horizontal-relative:page;mso-position-vertical-relative:page" coordorigin="500,5400" coordsize="1086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">
                <v:shape id="Freeform 11" o:spid="_x0000_s1027" style="position:absolute;left:500;top:5400;width:10860;height:100;visibility:visible;mso-wrap-style:square;v-text-anchor:top" coordsize="10860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" path="m66,66r,l67,66r1,l69,66r1,l71,66r2,l75,66r2,l80,66r4,l88,66r5,l98,66r6,l110,66r8,l126,66r8,l144,66r11,l166,66r13,l192,66r15,l222,66r17,l257,66r19,l296,66r22,l340,66r25,l390,66r27,l446,66r30,l507,66r33,l575,66r36,l649,66r40,l730,66r43,l818,66r47,l914,66r51,l1018,66r55,l1130,66r59,l1250,66r64,l1379,66r68,l1517,66r73,l1665,66r77,l1822,66r82,l1989,66r87,l2166,66r93,l2354,66r98,l2553,66r104,l2763,66r109,l2985,66r115,l3218,66r121,l3463,66r128,l3721,66r134,l3992,66r140,l4276,66r146,l4573,66r153,l4883,66r161,l5208,66r168,l5547,66r175,l5900,66r183,l6269,66r190,l6652,66r198,l7051,66r206,l7466,66r213,l7897,66r222,l8344,66r230,l8808,66r239,l9290,66r247,l9788,66r256,l10304,66r265,l10838,66e" filled="f" strokecolor="#376092" strokeweight="5pt">
                  <v:path arrowok="t" o:connecttype="custom" o:connectlocs="66,5466;66,5466;67,5466;68,5466;70,5466;73,5466;77,5466;84,5466;93,5466;104,5466;118,5466;134,5466;155,5466;179,5466;207,5466;239,5466;276,5466;318,5466;365,5466;417,5466;476,5466;540,5466;611,5466;689,5466;773,5466;865,5466;965,5466;1073,5466;1189,5466;1314,5466;1447,5466;1590,5466;1742,5466;1904,5466;2076,5466;2259,5466;2452,5466;2657,5466;2872,5466;3100,5466;3339,5466;3591,5466;3855,5466;4132,5466;4422,5466;4726,5466;5044,5466;5376,5466;5722,5466;6083,5466;6459,5466;6850,5466;7257,5466;7679,5466;8119,5466;8574,5466;9047,5466;9537,5466;10044,5466;10569,546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F268F0" w:rsidSect="00F268F0">
      <w:headerReference w:type="default" r:id="rId8"/>
      <w:footerReference w:type="default" r:id="rId9"/>
      <w:pgSz w:w="16838" w:h="11906" w:orient="landscape" w:code="9"/>
      <w:pgMar w:top="720" w:right="820" w:bottom="720" w:left="720" w:header="576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5CC" w:rsidRDefault="005305CC">
      <w:r>
        <w:separator/>
      </w:r>
    </w:p>
  </w:endnote>
  <w:endnote w:type="continuationSeparator" w:id="0">
    <w:p w:rsidR="005305CC" w:rsidRDefault="00530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Bk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5CC" w:rsidRPr="00F268F0" w:rsidRDefault="005305CC" w:rsidP="00F268F0">
    <w:pPr>
      <w:pStyle w:val="Footer"/>
      <w:ind w:left="567"/>
      <w:rPr>
        <w:rFonts w:ascii="Arial" w:hAnsi="Arial" w:cs="Arial"/>
        <w:color w:val="808080"/>
        <w:sz w:val="16"/>
        <w:szCs w:val="16"/>
      </w:rPr>
    </w:pPr>
    <w:r>
      <w:rPr>
        <w:rFonts w:ascii="Arial" w:hAnsi="Arial" w:cs="Arial"/>
        <w:color w:val="808080"/>
        <w:sz w:val="16"/>
        <w:szCs w:val="16"/>
      </w:rPr>
      <w:t>Produced</w:t>
    </w:r>
    <w:r w:rsidRPr="00F268F0">
      <w:rPr>
        <w:rFonts w:ascii="Arial" w:hAnsi="Arial" w:cs="Arial"/>
        <w:color w:val="808080"/>
        <w:sz w:val="16"/>
        <w:szCs w:val="16"/>
      </w:rPr>
      <w:t xml:space="preserve"> by:</w:t>
    </w:r>
  </w:p>
  <w:p w:rsidR="005305CC" w:rsidRPr="00F268F0" w:rsidRDefault="005305CC" w:rsidP="00F268F0">
    <w:pPr>
      <w:pStyle w:val="Footer"/>
      <w:ind w:left="567"/>
      <w:rPr>
        <w:rFonts w:ascii="Arial" w:hAnsi="Arial" w:cs="Arial"/>
        <w:color w:val="808080"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8787130</wp:posOffset>
          </wp:positionH>
          <wp:positionV relativeFrom="paragraph">
            <wp:posOffset>-212090</wp:posOffset>
          </wp:positionV>
          <wp:extent cx="1170305" cy="532130"/>
          <wp:effectExtent l="0" t="0" r="0" b="1270"/>
          <wp:wrapNone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268F0">
      <w:rPr>
        <w:rFonts w:ascii="Arial" w:hAnsi="Arial" w:cs="Arial"/>
        <w:color w:val="808080"/>
        <w:sz w:val="16"/>
        <w:szCs w:val="16"/>
      </w:rPr>
      <w:t>Keep Britain Tidy, The Pier,</w:t>
    </w:r>
    <w:r>
      <w:rPr>
        <w:rFonts w:ascii="Arial" w:hAnsi="Arial" w:cs="Arial"/>
        <w:color w:val="808080"/>
        <w:sz w:val="16"/>
        <w:szCs w:val="16"/>
      </w:rPr>
      <w:t xml:space="preserve"> Wigan, WN3 4EX. T: 01942 </w:t>
    </w:r>
    <w:proofErr w:type="gramStart"/>
    <w:r>
      <w:rPr>
        <w:rFonts w:ascii="Arial" w:hAnsi="Arial" w:cs="Arial"/>
        <w:color w:val="808080"/>
        <w:sz w:val="16"/>
        <w:szCs w:val="16"/>
      </w:rPr>
      <w:t>612614</w:t>
    </w:r>
    <w:r w:rsidRPr="00F268F0">
      <w:rPr>
        <w:rFonts w:ascii="Arial" w:hAnsi="Arial" w:cs="Arial"/>
        <w:color w:val="808080"/>
        <w:sz w:val="16"/>
        <w:szCs w:val="16"/>
      </w:rPr>
      <w:t xml:space="preserve">  Registered</w:t>
    </w:r>
    <w:proofErr w:type="gramEnd"/>
    <w:r w:rsidRPr="00F268F0">
      <w:rPr>
        <w:rFonts w:ascii="Arial" w:hAnsi="Arial" w:cs="Arial"/>
        <w:color w:val="808080"/>
        <w:sz w:val="16"/>
        <w:szCs w:val="16"/>
      </w:rPr>
      <w:t xml:space="preserve"> charity no. 1071737. www.eco-schools.org.uk.  </w:t>
    </w:r>
  </w:p>
  <w:p w:rsidR="005305CC" w:rsidRPr="00027DB3" w:rsidRDefault="005305CC" w:rsidP="00F268F0">
    <w:pPr>
      <w:pStyle w:val="Footer"/>
      <w:rPr>
        <w:rFonts w:ascii="Arial" w:hAnsi="Arial"/>
        <w:b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5CC" w:rsidRDefault="005305CC">
      <w:r>
        <w:separator/>
      </w:r>
    </w:p>
  </w:footnote>
  <w:footnote w:type="continuationSeparator" w:id="0">
    <w:p w:rsidR="005305CC" w:rsidRDefault="00530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5CC" w:rsidRPr="00027DB3" w:rsidRDefault="005305CC" w:rsidP="00F268F0">
    <w:pPr>
      <w:pStyle w:val="Header"/>
      <w:rPr>
        <w:rFonts w:ascii="Arial" w:hAnsi="Arial" w:cs="Arial"/>
      </w:rPr>
    </w:pPr>
    <w:hyperlink r:id="rId1" w:history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D92"/>
    <w:rsid w:val="00012B3D"/>
    <w:rsid w:val="00027DB3"/>
    <w:rsid w:val="000422BE"/>
    <w:rsid w:val="00084D6D"/>
    <w:rsid w:val="000876E9"/>
    <w:rsid w:val="000E470C"/>
    <w:rsid w:val="0017596E"/>
    <w:rsid w:val="001F06EE"/>
    <w:rsid w:val="001F24E4"/>
    <w:rsid w:val="00216FF6"/>
    <w:rsid w:val="00226AF3"/>
    <w:rsid w:val="00264133"/>
    <w:rsid w:val="002759A0"/>
    <w:rsid w:val="00340AB0"/>
    <w:rsid w:val="00366A48"/>
    <w:rsid w:val="003672C8"/>
    <w:rsid w:val="00377233"/>
    <w:rsid w:val="003D2CE3"/>
    <w:rsid w:val="00440C77"/>
    <w:rsid w:val="00511772"/>
    <w:rsid w:val="005305CC"/>
    <w:rsid w:val="005B31E4"/>
    <w:rsid w:val="006831D5"/>
    <w:rsid w:val="006D43AA"/>
    <w:rsid w:val="007163A5"/>
    <w:rsid w:val="007409D9"/>
    <w:rsid w:val="007A107A"/>
    <w:rsid w:val="007C6298"/>
    <w:rsid w:val="007F40BF"/>
    <w:rsid w:val="008563A0"/>
    <w:rsid w:val="00863BB1"/>
    <w:rsid w:val="008B0511"/>
    <w:rsid w:val="008E0CAF"/>
    <w:rsid w:val="00904085"/>
    <w:rsid w:val="009C5C79"/>
    <w:rsid w:val="009D06E2"/>
    <w:rsid w:val="00A6314E"/>
    <w:rsid w:val="00AE683C"/>
    <w:rsid w:val="00AF6C3B"/>
    <w:rsid w:val="00B52370"/>
    <w:rsid w:val="00B7681F"/>
    <w:rsid w:val="00C24955"/>
    <w:rsid w:val="00C3130C"/>
    <w:rsid w:val="00C35127"/>
    <w:rsid w:val="00C9324E"/>
    <w:rsid w:val="00C95D92"/>
    <w:rsid w:val="00D22552"/>
    <w:rsid w:val="00D40F68"/>
    <w:rsid w:val="00DA296D"/>
    <w:rsid w:val="00DA6099"/>
    <w:rsid w:val="00DF1F9B"/>
    <w:rsid w:val="00E07D08"/>
    <w:rsid w:val="00E30DC4"/>
    <w:rsid w:val="00E3624F"/>
    <w:rsid w:val="00EA32A8"/>
    <w:rsid w:val="00EE7B31"/>
    <w:rsid w:val="00F01B9D"/>
    <w:rsid w:val="00F268F0"/>
    <w:rsid w:val="00FD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1FE359E"/>
  <w15:docId w15:val="{9F7C9410-4600-4437-A64C-B49720EE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Futura Bk BT" w:hAnsi="Futura Bk BT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bCs/>
      <w:sz w:val="52"/>
    </w:rPr>
  </w:style>
  <w:style w:type="paragraph" w:styleId="Subtitle">
    <w:name w:val="Subtitle"/>
    <w:basedOn w:val="Normal"/>
    <w:qFormat/>
    <w:rPr>
      <w:b/>
      <w:bCs/>
      <w:sz w:val="52"/>
    </w:rPr>
  </w:style>
  <w:style w:type="table" w:styleId="TableGrid">
    <w:name w:val="Table Grid"/>
    <w:basedOn w:val="TableNormal"/>
    <w:rsid w:val="00226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27D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27DB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22552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F268F0"/>
    <w:rPr>
      <w:rFonts w:ascii="Futura Bk BT" w:hAnsi="Futura Bk BT"/>
      <w:b/>
      <w:bCs/>
      <w:sz w:val="52"/>
      <w:lang w:eastAsia="en-US"/>
    </w:rPr>
  </w:style>
  <w:style w:type="character" w:customStyle="1" w:styleId="FooterChar">
    <w:name w:val="Footer Char"/>
    <w:link w:val="Footer"/>
    <w:uiPriority w:val="99"/>
    <w:rsid w:val="00F268F0"/>
    <w:rPr>
      <w:rFonts w:ascii="Futura Bk BT" w:hAnsi="Futura Bk B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ogle.co.uk/imgres?imgurl=http://wwp.greenwichmeantime.com/time-zone/europe/uk/images/england-flag.jpg&amp;imgrefurl=http://wwp.greenwichmeantime.com/time-zone/europe/uk/flag.htm&amp;h=287&amp;w=480&amp;sz=10&amp;tbnid=hsQFP__x_SSALM:&amp;tbnh=77&amp;tbnw=129&amp;prev=/images%3Fq%3Dengland%2Bflag&amp;zoom=1&amp;q=england+flag&amp;hl=en&amp;usg=__AuGRoBBUpJA1hnCJLrqmOs-yshU=&amp;sa=X&amp;ei=r6NGTcfvNdiAhAe22Ki_AQ&amp;sqi=2&amp;ved=0CCcQ9QEwA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BEB4C-9F54-4894-BDB0-0A11417C5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CCDBE31F</Template>
  <TotalTime>4</TotalTime>
  <Pages>3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Eco-Schools Action Plan Template</vt:lpstr>
    </vt:vector>
  </TitlesOfParts>
  <Company>x</Company>
  <LinksUpToDate>false</LinksUpToDate>
  <CharactersWithSpaces>2708</CharactersWithSpaces>
  <SharedDoc>false</SharedDoc>
  <HLinks>
    <vt:vector size="6" baseType="variant">
      <vt:variant>
        <vt:i4>4128782</vt:i4>
      </vt:variant>
      <vt:variant>
        <vt:i4>0</vt:i4>
      </vt:variant>
      <vt:variant>
        <vt:i4>0</vt:i4>
      </vt:variant>
      <vt:variant>
        <vt:i4>5</vt:i4>
      </vt:variant>
      <vt:variant>
        <vt:lpwstr>http://www.google.co.uk/imgres?imgurl=http://wwp.greenwichmeantime.com/time-zone/europe/uk/images/england-flag.jpg&amp;imgrefurl=http://wwp.greenwichmeantime.com/time-zone/europe/uk/flag.htm&amp;h=287&amp;w=480&amp;sz=10&amp;tbnid=hsQFP__x_SSALM:&amp;tbnh=77&amp;tbnw=129&amp;prev=/images%3Fq%3Dengland%2Bflag&amp;zoom=1&amp;q=england+flag&amp;hl=en&amp;usg=__AuGRoBBUpJA1hnCJLrqmOs-yshU=&amp;sa=X&amp;ei=r6NGTcfvNdiAhAe22Ki_AQ&amp;sqi=2&amp;ved=0CCcQ9QEwA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Eco-Schools Action Plan Template</dc:title>
  <dc:creator>WasteWise</dc:creator>
  <cp:lastModifiedBy>Vanessa Lingley</cp:lastModifiedBy>
  <cp:revision>3</cp:revision>
  <cp:lastPrinted>2019-09-26T12:49:00Z</cp:lastPrinted>
  <dcterms:created xsi:type="dcterms:W3CDTF">2019-09-26T15:21:00Z</dcterms:created>
  <dcterms:modified xsi:type="dcterms:W3CDTF">2019-09-26T15:25:00Z</dcterms:modified>
</cp:coreProperties>
</file>